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731" w:rsidRDefault="00632731" w:rsidP="0063273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Thomas BROMLEY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632731" w:rsidRDefault="00632731" w:rsidP="0063273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Shrewsbury, Shropshire. Merchant.</w:t>
      </w:r>
    </w:p>
    <w:p w:rsidR="00632731" w:rsidRDefault="00632731" w:rsidP="0063273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32731" w:rsidRDefault="00632731" w:rsidP="0063273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32731" w:rsidRDefault="00632731" w:rsidP="0063273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Owlgreve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London, skinner(q.v.), brought a plaint of debt against</w:t>
      </w:r>
    </w:p>
    <w:p w:rsidR="00632731" w:rsidRDefault="00632731" w:rsidP="0063273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him,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Helyon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Finchingfield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, Essex(q.v.), Henry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Brokesby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Swaby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</w:p>
    <w:p w:rsidR="00632731" w:rsidRDefault="00632731" w:rsidP="0063273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Leicestershire(q.v.), 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Themese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Salisbury(q.v.) and William</w:t>
      </w:r>
    </w:p>
    <w:p w:rsidR="00632731" w:rsidRDefault="00632731" w:rsidP="0063273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Shafeld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York(q.v.).</w:t>
      </w:r>
    </w:p>
    <w:p w:rsidR="00632731" w:rsidRDefault="00632731" w:rsidP="0063273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632731" w:rsidRDefault="00632731" w:rsidP="0063273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32731" w:rsidRDefault="00632731" w:rsidP="0063273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B2F86" w:rsidRPr="00E71FC3" w:rsidRDefault="00632731" w:rsidP="006327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24 April 2016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731" w:rsidRDefault="00632731" w:rsidP="00E71FC3">
      <w:pPr>
        <w:spacing w:after="0" w:line="240" w:lineRule="auto"/>
      </w:pPr>
      <w:r>
        <w:separator/>
      </w:r>
    </w:p>
  </w:endnote>
  <w:endnote w:type="continuationSeparator" w:id="0">
    <w:p w:rsidR="00632731" w:rsidRDefault="0063273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731" w:rsidRDefault="00632731" w:rsidP="00E71FC3">
      <w:pPr>
        <w:spacing w:after="0" w:line="240" w:lineRule="auto"/>
      </w:pPr>
      <w:r>
        <w:separator/>
      </w:r>
    </w:p>
  </w:footnote>
  <w:footnote w:type="continuationSeparator" w:id="0">
    <w:p w:rsidR="00632731" w:rsidRDefault="0063273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731"/>
    <w:rsid w:val="0063273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7F27D1-62E9-4BD0-8D6A-D44FB4337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327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2016-05-13T19:15:00Z</dcterms:created>
  <dcterms:modified xsi:type="dcterms:W3CDTF">2016-05-13T19:16:00Z</dcterms:modified>
</cp:coreProperties>
</file>