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16A9" w14:textId="77777777" w:rsidR="00636982" w:rsidRDefault="00636982" w:rsidP="006369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BROMLEY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11101EA6" w14:textId="77777777" w:rsidR="00636982" w:rsidRDefault="00636982" w:rsidP="006369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2748432" w14:textId="77777777" w:rsidR="00636982" w:rsidRDefault="00636982" w:rsidP="006369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B004D5A" w14:textId="77777777" w:rsidR="00636982" w:rsidRDefault="00636982" w:rsidP="0063698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Staffordshire the moiety of the taxes of a fifteenth and a tenth which were granted to the King at the last Parliament.</w:t>
      </w:r>
    </w:p>
    <w:p w14:paraId="15A451B6" w14:textId="77777777" w:rsidR="00636982" w:rsidRDefault="00636982" w:rsidP="006369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5BDF68B1" w14:textId="77777777" w:rsidR="00636982" w:rsidRDefault="00636982" w:rsidP="006369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4C02345" w14:textId="77777777" w:rsidR="00636982" w:rsidRDefault="00636982" w:rsidP="006369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A15E727" w14:textId="77777777" w:rsidR="00636982" w:rsidRDefault="00636982" w:rsidP="006369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25FA68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0B8C0" w14:textId="77777777" w:rsidR="00636982" w:rsidRDefault="00636982" w:rsidP="009139A6">
      <w:r>
        <w:separator/>
      </w:r>
    </w:p>
  </w:endnote>
  <w:endnote w:type="continuationSeparator" w:id="0">
    <w:p w14:paraId="583B7CBB" w14:textId="77777777" w:rsidR="00636982" w:rsidRDefault="006369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059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71A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4C4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989099" w14:textId="77777777" w:rsidR="00636982" w:rsidRDefault="00636982" w:rsidP="009139A6">
      <w:r>
        <w:separator/>
      </w:r>
    </w:p>
  </w:footnote>
  <w:footnote w:type="continuationSeparator" w:id="0">
    <w:p w14:paraId="7F4F40F2" w14:textId="77777777" w:rsidR="00636982" w:rsidRDefault="006369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02F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10A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45D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982"/>
    <w:rsid w:val="000666E0"/>
    <w:rsid w:val="001C5947"/>
    <w:rsid w:val="002510B7"/>
    <w:rsid w:val="00270799"/>
    <w:rsid w:val="005C130B"/>
    <w:rsid w:val="0063698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6B848"/>
  <w15:chartTrackingRefBased/>
  <w15:docId w15:val="{D79901A5-82E6-4AD8-A6CF-B79BC827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98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2024-07-08T10:21:00Z</dcterms:created>
  <dcterms:modified xsi:type="dcterms:W3CDTF">2024-07-08T10:22:00Z</dcterms:modified>
</cp:coreProperties>
</file>