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52742" w14:textId="77777777" w:rsidR="004A12DD" w:rsidRDefault="004A12DD" w:rsidP="004A12D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Roger BROMLEY</w:t>
      </w:r>
      <w:r>
        <w:rPr>
          <w:rFonts w:ascii="Times New Roman" w:hAnsi="Times New Roman" w:cs="Times New Roman"/>
          <w:lang w:val="en-US"/>
        </w:rPr>
        <w:t xml:space="preserve">         (fl.1490)</w:t>
      </w:r>
    </w:p>
    <w:p w14:paraId="5C8FC273" w14:textId="77777777" w:rsidR="004A12DD" w:rsidRDefault="004A12DD" w:rsidP="004A12D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Coventry. Spurrier.</w:t>
      </w:r>
    </w:p>
    <w:p w14:paraId="1223ADD1" w14:textId="77777777" w:rsidR="004A12DD" w:rsidRDefault="004A12DD" w:rsidP="004A12DD">
      <w:pPr>
        <w:pStyle w:val="NoSpacing"/>
        <w:rPr>
          <w:rFonts w:ascii="Times New Roman" w:hAnsi="Times New Roman" w:cs="Times New Roman"/>
          <w:lang w:val="en-US"/>
        </w:rPr>
      </w:pPr>
    </w:p>
    <w:p w14:paraId="7DCFDDF3" w14:textId="77777777" w:rsidR="004A12DD" w:rsidRDefault="004A12DD" w:rsidP="004A12DD">
      <w:pPr>
        <w:pStyle w:val="NoSpacing"/>
        <w:rPr>
          <w:rFonts w:ascii="Times New Roman" w:hAnsi="Times New Roman" w:cs="Times New Roman"/>
          <w:lang w:val="en-US"/>
        </w:rPr>
      </w:pPr>
    </w:p>
    <w:p w14:paraId="2A82A7DE" w14:textId="77777777" w:rsidR="004A12DD" w:rsidRDefault="004A12DD" w:rsidP="004A12D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1490</w:t>
      </w:r>
      <w:r>
        <w:rPr>
          <w:rFonts w:ascii="Times New Roman" w:hAnsi="Times New Roman" w:cs="Times New Roman"/>
          <w:lang w:val="en-US"/>
        </w:rPr>
        <w:tab/>
        <w:t xml:space="preserve">John Harres(q.v.) and his wife, Margaret(q.v.), brought a plaint of </w:t>
      </w:r>
    </w:p>
    <w:p w14:paraId="716EBB66" w14:textId="77777777" w:rsidR="004A12DD" w:rsidRDefault="004A12DD" w:rsidP="004A12D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trespass against him and 4 others.    </w:t>
      </w:r>
    </w:p>
    <w:p w14:paraId="40182A65" w14:textId="77777777" w:rsidR="004A12DD" w:rsidRDefault="004A12DD" w:rsidP="004A12D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E02DE7">
          <w:rPr>
            <w:rStyle w:val="Hyperlink"/>
            <w:rFonts w:ascii="Times New Roman" w:hAnsi="Times New Roman" w:cs="Times New Roman"/>
            <w:lang w:val="en-US"/>
          </w:rPr>
          <w:t>https://waalt.uh.edu/index.php/KB27/914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7A1F45B8" w14:textId="77777777" w:rsidR="004A12DD" w:rsidRDefault="004A12DD" w:rsidP="004A12DD">
      <w:pPr>
        <w:pStyle w:val="NoSpacing"/>
        <w:rPr>
          <w:rFonts w:ascii="Times New Roman" w:hAnsi="Times New Roman" w:cs="Times New Roman"/>
          <w:lang w:val="en-US"/>
        </w:rPr>
      </w:pPr>
    </w:p>
    <w:p w14:paraId="1CC2ACAA" w14:textId="77777777" w:rsidR="004A12DD" w:rsidRDefault="004A12DD" w:rsidP="004A12DD">
      <w:pPr>
        <w:pStyle w:val="NoSpacing"/>
        <w:rPr>
          <w:rFonts w:ascii="Times New Roman" w:hAnsi="Times New Roman" w:cs="Times New Roman"/>
          <w:lang w:val="en-US"/>
        </w:rPr>
      </w:pPr>
    </w:p>
    <w:p w14:paraId="7366C34E" w14:textId="77777777" w:rsidR="004A12DD" w:rsidRPr="002D76A6" w:rsidRDefault="004A12DD" w:rsidP="004A12D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17 April 2026</w:t>
      </w:r>
    </w:p>
    <w:p w14:paraId="4AB6976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64527" w14:textId="77777777" w:rsidR="00864C9E" w:rsidRDefault="00864C9E" w:rsidP="00086E2C">
      <w:pPr>
        <w:spacing w:after="0" w:line="240" w:lineRule="auto"/>
      </w:pPr>
      <w:r>
        <w:separator/>
      </w:r>
    </w:p>
  </w:endnote>
  <w:endnote w:type="continuationSeparator" w:id="0">
    <w:p w14:paraId="5A598475" w14:textId="77777777" w:rsidR="00864C9E" w:rsidRDefault="00864C9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6AAB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6BFA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A74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6EC51" w14:textId="77777777" w:rsidR="00864C9E" w:rsidRDefault="00864C9E" w:rsidP="00086E2C">
      <w:pPr>
        <w:spacing w:after="0" w:line="240" w:lineRule="auto"/>
      </w:pPr>
      <w:r>
        <w:separator/>
      </w:r>
    </w:p>
  </w:footnote>
  <w:footnote w:type="continuationSeparator" w:id="0">
    <w:p w14:paraId="538F97A6" w14:textId="77777777" w:rsidR="00864C9E" w:rsidRDefault="00864C9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B63E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F6A9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889E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2DD"/>
    <w:rsid w:val="00086E2C"/>
    <w:rsid w:val="000A2E7A"/>
    <w:rsid w:val="002244B7"/>
    <w:rsid w:val="00314D94"/>
    <w:rsid w:val="004A12DD"/>
    <w:rsid w:val="00617568"/>
    <w:rsid w:val="006E68FA"/>
    <w:rsid w:val="007A02DE"/>
    <w:rsid w:val="00864C9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E4DD2"/>
  <w15:chartTrackingRefBased/>
  <w15:docId w15:val="{1F24FA56-0D1D-4028-ACC1-E4D160609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A12D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A12D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1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39</Words>
  <Characters>252</Characters>
  <Application>Microsoft Office Word</Application>
  <DocSecurity>0</DocSecurity>
  <Lines>14</Lines>
  <Paragraphs>8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2026-04-18T06:34:00Z</dcterms:created>
  <dcterms:modified xsi:type="dcterms:W3CDTF">2026-04-18T06:34:00Z</dcterms:modified>
</cp:coreProperties>
</file>