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37005" w14:textId="77777777" w:rsidR="00E0338F" w:rsidRDefault="00E0338F" w:rsidP="00E033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BROMLEY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036D361A" w14:textId="77777777" w:rsidR="00E0338F" w:rsidRDefault="00E0338F" w:rsidP="00E033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</w:t>
      </w:r>
    </w:p>
    <w:p w14:paraId="0FC14576" w14:textId="77777777" w:rsidR="00E0338F" w:rsidRDefault="00E0338F" w:rsidP="00E033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927452" w14:textId="77777777" w:rsidR="00E0338F" w:rsidRDefault="00E0338F" w:rsidP="00E033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8526F7" w14:textId="77777777" w:rsidR="00E0338F" w:rsidRDefault="00E0338F" w:rsidP="00E033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 about the cleaning of the city ditches.</w:t>
      </w:r>
    </w:p>
    <w:p w14:paraId="6C34758B" w14:textId="77777777" w:rsidR="00E0338F" w:rsidRDefault="00E0338F" w:rsidP="00E033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338E4EF5" w14:textId="77777777" w:rsidR="00E0338F" w:rsidRDefault="00E0338F" w:rsidP="00E033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77DCF3" w14:textId="77777777" w:rsidR="00E0338F" w:rsidRDefault="00E0338F" w:rsidP="00E033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644F37" w14:textId="77777777" w:rsidR="00E0338F" w:rsidRPr="004F290A" w:rsidRDefault="00E0338F" w:rsidP="00E033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2021</w:t>
      </w:r>
    </w:p>
    <w:p w14:paraId="35AA091F" w14:textId="2D3FAB0D" w:rsidR="00BA00AB" w:rsidRPr="00E0338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033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E9C21" w14:textId="77777777" w:rsidR="00E0338F" w:rsidRDefault="00E0338F" w:rsidP="009139A6">
      <w:r>
        <w:separator/>
      </w:r>
    </w:p>
  </w:endnote>
  <w:endnote w:type="continuationSeparator" w:id="0">
    <w:p w14:paraId="7FD32FE4" w14:textId="77777777" w:rsidR="00E0338F" w:rsidRDefault="00E033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85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52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B60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CB51D" w14:textId="77777777" w:rsidR="00E0338F" w:rsidRDefault="00E0338F" w:rsidP="009139A6">
      <w:r>
        <w:separator/>
      </w:r>
    </w:p>
  </w:footnote>
  <w:footnote w:type="continuationSeparator" w:id="0">
    <w:p w14:paraId="7F24FD27" w14:textId="77777777" w:rsidR="00E0338F" w:rsidRDefault="00E033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E81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6DE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7F0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8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0338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15BB0"/>
  <w15:chartTrackingRefBased/>
  <w15:docId w15:val="{4CFF1882-BD10-49E0-A550-7AF730EC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2021-04-29T10:14:00Z</dcterms:created>
  <dcterms:modified xsi:type="dcterms:W3CDTF">2021-04-29T10:15:00Z</dcterms:modified>
</cp:coreProperties>
</file>