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1157C" w14:textId="77777777" w:rsidR="00190149" w:rsidRDefault="00190149" w:rsidP="0019014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Richard BROMLEY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455203F9" w14:textId="77777777" w:rsidR="00190149" w:rsidRDefault="00190149" w:rsidP="0019014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Man-at-arms.</w:t>
      </w:r>
    </w:p>
    <w:p w14:paraId="766F3DB2" w14:textId="77777777" w:rsidR="00190149" w:rsidRDefault="00190149" w:rsidP="0019014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49ED87E" w14:textId="77777777" w:rsidR="00190149" w:rsidRDefault="00190149" w:rsidP="0019014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CE412F1" w14:textId="77777777" w:rsidR="00190149" w:rsidRDefault="00190149" w:rsidP="0019014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54B79818" w14:textId="77777777" w:rsidR="00190149" w:rsidRDefault="00190149" w:rsidP="0019014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2252A3F7" w14:textId="77777777" w:rsidR="00190149" w:rsidRDefault="00190149" w:rsidP="00190149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57690D00" w14:textId="77777777" w:rsidR="00190149" w:rsidRDefault="00190149" w:rsidP="0019014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424A3C5" w14:textId="77777777" w:rsidR="00190149" w:rsidRDefault="00190149" w:rsidP="0019014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CABB68D" w14:textId="77777777" w:rsidR="00190149" w:rsidRDefault="00190149" w:rsidP="0019014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September 2022</w:t>
      </w:r>
    </w:p>
    <w:p w14:paraId="53BE85D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C4F34" w14:textId="77777777" w:rsidR="00190149" w:rsidRDefault="00190149" w:rsidP="009139A6">
      <w:r>
        <w:separator/>
      </w:r>
    </w:p>
  </w:endnote>
  <w:endnote w:type="continuationSeparator" w:id="0">
    <w:p w14:paraId="6F95AC8A" w14:textId="77777777" w:rsidR="00190149" w:rsidRDefault="001901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0DD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195D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907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1F20F" w14:textId="77777777" w:rsidR="00190149" w:rsidRDefault="00190149" w:rsidP="009139A6">
      <w:r>
        <w:separator/>
      </w:r>
    </w:p>
  </w:footnote>
  <w:footnote w:type="continuationSeparator" w:id="0">
    <w:p w14:paraId="6AFFF20C" w14:textId="77777777" w:rsidR="00190149" w:rsidRDefault="001901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0BB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C88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4D7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49"/>
    <w:rsid w:val="000666E0"/>
    <w:rsid w:val="0019014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23B9F"/>
  <w15:chartTrackingRefBased/>
  <w15:docId w15:val="{EB1DACCF-AB55-4563-BEE2-7BC0EE5E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14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2022-09-25T20:11:00Z</dcterms:created>
  <dcterms:modified xsi:type="dcterms:W3CDTF">2022-09-25T20:12:00Z</dcterms:modified>
</cp:coreProperties>
</file>