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5F5B8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BROMLEY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14:paraId="75506DFB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823BB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9F85FD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Shaynton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Farley, Derbyshire(q.v.), leased</w:t>
      </w:r>
    </w:p>
    <w:p w14:paraId="1EE41893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leased his land called “Les </w:t>
      </w:r>
      <w:proofErr w:type="spellStart"/>
      <w:r>
        <w:rPr>
          <w:rFonts w:ascii="Times New Roman" w:hAnsi="Times New Roman" w:cs="Times New Roman"/>
          <w:sz w:val="24"/>
          <w:szCs w:val="24"/>
        </w:rPr>
        <w:t>Flates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near </w:t>
      </w:r>
      <w:proofErr w:type="spellStart"/>
      <w:r>
        <w:rPr>
          <w:rFonts w:ascii="Times New Roman" w:hAnsi="Times New Roman" w:cs="Times New Roman"/>
          <w:sz w:val="24"/>
          <w:szCs w:val="24"/>
        </w:rPr>
        <w:t>Kniveton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Oker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2F8F74D4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 21 years at an annual rent of 4s.</w:t>
      </w:r>
    </w:p>
    <w:p w14:paraId="2D81B00D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(P.R.O. ref.  D231M/E450)</w:t>
      </w:r>
    </w:p>
    <w:p w14:paraId="634B9DB0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ED6744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9F7EFC" w14:textId="77777777" w:rsidR="00C747A3" w:rsidRDefault="00C747A3" w:rsidP="00C7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2019</w:t>
      </w:r>
    </w:p>
    <w:p w14:paraId="73CF817D" w14:textId="77777777" w:rsidR="006B2F86" w:rsidRPr="00E71FC3" w:rsidRDefault="00C747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6D82E" w14:textId="77777777" w:rsidR="00C747A3" w:rsidRDefault="00C747A3" w:rsidP="00E71FC3">
      <w:r>
        <w:separator/>
      </w:r>
    </w:p>
  </w:endnote>
  <w:endnote w:type="continuationSeparator" w:id="0">
    <w:p w14:paraId="69451AC7" w14:textId="77777777" w:rsidR="00C747A3" w:rsidRDefault="00C747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D07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7990F" w14:textId="77777777" w:rsidR="00C747A3" w:rsidRDefault="00C747A3" w:rsidP="00E71FC3">
      <w:r>
        <w:separator/>
      </w:r>
    </w:p>
  </w:footnote>
  <w:footnote w:type="continuationSeparator" w:id="0">
    <w:p w14:paraId="62E3A46E" w14:textId="77777777" w:rsidR="00C747A3" w:rsidRDefault="00C747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A3"/>
    <w:rsid w:val="001A7C09"/>
    <w:rsid w:val="00577BD5"/>
    <w:rsid w:val="00656CBA"/>
    <w:rsid w:val="006A1F77"/>
    <w:rsid w:val="00733BE7"/>
    <w:rsid w:val="00AB52E8"/>
    <w:rsid w:val="00B16D3F"/>
    <w:rsid w:val="00BB41AC"/>
    <w:rsid w:val="00C747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2ABD3"/>
  <w15:chartTrackingRefBased/>
  <w15:docId w15:val="{8EFDA2F0-9FD5-483A-9EA7-7766FF0E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747A3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2019-09-29T18:38:00Z</dcterms:created>
  <dcterms:modified xsi:type="dcterms:W3CDTF">2019-09-29T18:38:00Z</dcterms:modified>
</cp:coreProperties>
</file>