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84456" w14:textId="77777777" w:rsidR="00133E4C" w:rsidRDefault="00133E4C" w:rsidP="00133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BROMLEY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7B25A14" w14:textId="77777777" w:rsidR="00133E4C" w:rsidRDefault="00133E4C" w:rsidP="00133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Southwark. Dyer.</w:t>
      </w:r>
    </w:p>
    <w:p w14:paraId="70368C00" w14:textId="77777777" w:rsidR="00133E4C" w:rsidRDefault="00133E4C" w:rsidP="00133E4C">
      <w:pPr>
        <w:pStyle w:val="NoSpacing"/>
        <w:rPr>
          <w:rFonts w:cs="Times New Roman"/>
          <w:szCs w:val="24"/>
        </w:rPr>
      </w:pPr>
    </w:p>
    <w:p w14:paraId="77A5DAED" w14:textId="77777777" w:rsidR="00133E4C" w:rsidRDefault="00133E4C" w:rsidP="00133E4C">
      <w:pPr>
        <w:pStyle w:val="NoSpacing"/>
        <w:rPr>
          <w:rFonts w:cs="Times New Roman"/>
          <w:szCs w:val="24"/>
        </w:rPr>
      </w:pPr>
    </w:p>
    <w:p w14:paraId="30CCAAEA" w14:textId="77777777" w:rsidR="00133E4C" w:rsidRDefault="00133E4C" w:rsidP="00133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Jul.1453</w:t>
      </w:r>
      <w:r>
        <w:rPr>
          <w:rFonts w:cs="Times New Roman"/>
          <w:szCs w:val="24"/>
        </w:rPr>
        <w:tab/>
        <w:t>Gift of his goods and chattels to John Wentworth, gentleman(q.v.) and John</w:t>
      </w:r>
    </w:p>
    <w:p w14:paraId="36C58D61" w14:textId="77777777" w:rsidR="00133E4C" w:rsidRDefault="00133E4C" w:rsidP="00133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Girston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leatherseller</w:t>
      </w:r>
      <w:proofErr w:type="spellEnd"/>
      <w:r>
        <w:rPr>
          <w:rFonts w:cs="Times New Roman"/>
          <w:szCs w:val="24"/>
        </w:rPr>
        <w:t>(q.v.), both of London.</w:t>
      </w:r>
    </w:p>
    <w:p w14:paraId="53CD88D2" w14:textId="77777777" w:rsidR="00133E4C" w:rsidRDefault="00133E4C" w:rsidP="00133E4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0F06BE2D" w14:textId="77777777" w:rsidR="00133E4C" w:rsidRDefault="00133E4C" w:rsidP="00133E4C">
      <w:pPr>
        <w:pStyle w:val="NoSpacing"/>
        <w:rPr>
          <w:rFonts w:cs="Times New Roman"/>
          <w:szCs w:val="24"/>
        </w:rPr>
      </w:pPr>
    </w:p>
    <w:p w14:paraId="10BA8EAE" w14:textId="77777777" w:rsidR="00133E4C" w:rsidRDefault="00133E4C" w:rsidP="00133E4C">
      <w:pPr>
        <w:pStyle w:val="NoSpacing"/>
        <w:rPr>
          <w:rFonts w:cs="Times New Roman"/>
          <w:szCs w:val="24"/>
        </w:rPr>
      </w:pPr>
    </w:p>
    <w:p w14:paraId="600063E1" w14:textId="77777777" w:rsidR="00133E4C" w:rsidRDefault="00133E4C" w:rsidP="00133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2023</w:t>
      </w:r>
    </w:p>
    <w:p w14:paraId="7ED2BB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A6EC1" w14:textId="77777777" w:rsidR="00133E4C" w:rsidRDefault="00133E4C" w:rsidP="009139A6">
      <w:r>
        <w:separator/>
      </w:r>
    </w:p>
  </w:endnote>
  <w:endnote w:type="continuationSeparator" w:id="0">
    <w:p w14:paraId="19B21B67" w14:textId="77777777" w:rsidR="00133E4C" w:rsidRDefault="00133E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9E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85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F5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43C0" w14:textId="77777777" w:rsidR="00133E4C" w:rsidRDefault="00133E4C" w:rsidP="009139A6">
      <w:r>
        <w:separator/>
      </w:r>
    </w:p>
  </w:footnote>
  <w:footnote w:type="continuationSeparator" w:id="0">
    <w:p w14:paraId="190EBBEA" w14:textId="77777777" w:rsidR="00133E4C" w:rsidRDefault="00133E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617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C3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5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4C"/>
    <w:rsid w:val="000666E0"/>
    <w:rsid w:val="00133E4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17D8"/>
  <w15:chartTrackingRefBased/>
  <w15:docId w15:val="{6CD781A0-4332-4333-9E0B-9603CD4C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2023-06-04T18:53:00Z</dcterms:created>
  <dcterms:modified xsi:type="dcterms:W3CDTF">2023-06-04T18:53:00Z</dcterms:modified>
</cp:coreProperties>
</file>