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06B50" w14:textId="77777777" w:rsidR="008D308F" w:rsidRDefault="008D308F" w:rsidP="008D30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BROMLEY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4C11BD9E" w14:textId="77777777" w:rsidR="008D308F" w:rsidRDefault="008D308F" w:rsidP="008D308F">
      <w:pPr>
        <w:pStyle w:val="NoSpacing"/>
        <w:rPr>
          <w:rFonts w:cs="Times New Roman"/>
          <w:szCs w:val="24"/>
        </w:rPr>
      </w:pPr>
    </w:p>
    <w:p w14:paraId="5FA44345" w14:textId="77777777" w:rsidR="008D308F" w:rsidRDefault="008D308F" w:rsidP="008D308F">
      <w:pPr>
        <w:pStyle w:val="NoSpacing"/>
        <w:rPr>
          <w:rFonts w:cs="Times New Roman"/>
          <w:szCs w:val="24"/>
        </w:rPr>
      </w:pPr>
    </w:p>
    <w:p w14:paraId="3BB584FC" w14:textId="77777777" w:rsidR="008D308F" w:rsidRDefault="008D308F" w:rsidP="008D30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He was a witness of the Will of Walter Clerk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3DBB85FF" w14:textId="77777777" w:rsidR="008D308F" w:rsidRDefault="008D308F" w:rsidP="008D30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p.46)</w:t>
      </w:r>
    </w:p>
    <w:p w14:paraId="5E10684B" w14:textId="77777777" w:rsidR="008D308F" w:rsidRDefault="008D308F" w:rsidP="008D308F">
      <w:pPr>
        <w:pStyle w:val="NoSpacing"/>
        <w:rPr>
          <w:rFonts w:cs="Times New Roman"/>
          <w:szCs w:val="24"/>
        </w:rPr>
      </w:pPr>
    </w:p>
    <w:p w14:paraId="367DEB39" w14:textId="77777777" w:rsidR="008D308F" w:rsidRDefault="008D308F" w:rsidP="008D308F">
      <w:pPr>
        <w:pStyle w:val="NoSpacing"/>
        <w:rPr>
          <w:rFonts w:cs="Times New Roman"/>
          <w:szCs w:val="24"/>
        </w:rPr>
      </w:pPr>
    </w:p>
    <w:p w14:paraId="17B5CBB7" w14:textId="77777777" w:rsidR="008D308F" w:rsidRDefault="008D308F" w:rsidP="008D30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January 2025</w:t>
      </w:r>
    </w:p>
    <w:p w14:paraId="4F42C5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0A826" w14:textId="77777777" w:rsidR="008D308F" w:rsidRDefault="008D308F" w:rsidP="009139A6">
      <w:r>
        <w:separator/>
      </w:r>
    </w:p>
  </w:endnote>
  <w:endnote w:type="continuationSeparator" w:id="0">
    <w:p w14:paraId="75519968" w14:textId="77777777" w:rsidR="008D308F" w:rsidRDefault="008D30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967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B85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4C7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8C19F" w14:textId="77777777" w:rsidR="008D308F" w:rsidRDefault="008D308F" w:rsidP="009139A6">
      <w:r>
        <w:separator/>
      </w:r>
    </w:p>
  </w:footnote>
  <w:footnote w:type="continuationSeparator" w:id="0">
    <w:p w14:paraId="6EF2BEA7" w14:textId="77777777" w:rsidR="008D308F" w:rsidRDefault="008D30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509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AD2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6B3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8F"/>
    <w:rsid w:val="000666E0"/>
    <w:rsid w:val="002510B7"/>
    <w:rsid w:val="00270799"/>
    <w:rsid w:val="005C130B"/>
    <w:rsid w:val="00826F5C"/>
    <w:rsid w:val="008D308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804B8"/>
  <w15:chartTrackingRefBased/>
  <w15:docId w15:val="{578818C2-4334-4FFA-90A8-6BEA2D35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2025-01-05T20:09:00Z</dcterms:created>
  <dcterms:modified xsi:type="dcterms:W3CDTF">2025-01-05T20:10:00Z</dcterms:modified>
</cp:coreProperties>
</file>