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8D64D" w14:textId="1A6DDCA1" w:rsidR="00BA00AB" w:rsidRDefault="006B12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BROMLEY</w:t>
      </w:r>
      <w:r>
        <w:rPr>
          <w:rFonts w:cs="Times New Roman"/>
          <w:szCs w:val="24"/>
        </w:rPr>
        <w:t xml:space="preserve">       (fl.1460)</w:t>
      </w:r>
    </w:p>
    <w:p w14:paraId="6F2D716B" w14:textId="77777777" w:rsidR="006B1268" w:rsidRDefault="006B1268" w:rsidP="009139A6">
      <w:pPr>
        <w:pStyle w:val="NoSpacing"/>
        <w:rPr>
          <w:rFonts w:cs="Times New Roman"/>
          <w:szCs w:val="24"/>
        </w:rPr>
      </w:pPr>
    </w:p>
    <w:p w14:paraId="6560DE72" w14:textId="77777777" w:rsidR="006B1268" w:rsidRDefault="006B1268" w:rsidP="009139A6">
      <w:pPr>
        <w:pStyle w:val="NoSpacing"/>
        <w:rPr>
          <w:rFonts w:cs="Times New Roman"/>
          <w:szCs w:val="24"/>
        </w:rPr>
      </w:pPr>
    </w:p>
    <w:p w14:paraId="2A529783" w14:textId="6FA7CA65" w:rsidR="006B1268" w:rsidRDefault="006B12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John Bromley of Baddington, Cheshire.   (Peerage 1970 p.270)</w:t>
      </w:r>
    </w:p>
    <w:p w14:paraId="60C948BB" w14:textId="118B5BCF" w:rsidR="006B1268" w:rsidRDefault="006B12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William Needham(q.v.).   (ibid.)</w:t>
      </w:r>
    </w:p>
    <w:p w14:paraId="085EC214" w14:textId="77777777" w:rsidR="006B1268" w:rsidRDefault="006B1268" w:rsidP="009139A6">
      <w:pPr>
        <w:pStyle w:val="NoSpacing"/>
        <w:rPr>
          <w:rFonts w:cs="Times New Roman"/>
          <w:szCs w:val="24"/>
        </w:rPr>
      </w:pPr>
    </w:p>
    <w:p w14:paraId="0B33D7D4" w14:textId="77777777" w:rsidR="006B1268" w:rsidRDefault="006B1268" w:rsidP="009139A6">
      <w:pPr>
        <w:pStyle w:val="NoSpacing"/>
        <w:rPr>
          <w:rFonts w:cs="Times New Roman"/>
          <w:szCs w:val="24"/>
        </w:rPr>
      </w:pPr>
    </w:p>
    <w:p w14:paraId="0C6C92A2" w14:textId="6E53D81E" w:rsidR="006B1268" w:rsidRPr="006B1268" w:rsidRDefault="006B12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sectPr w:rsidR="006B1268" w:rsidRPr="006B1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67472" w14:textId="77777777" w:rsidR="006B1268" w:rsidRDefault="006B1268" w:rsidP="009139A6">
      <w:r>
        <w:separator/>
      </w:r>
    </w:p>
  </w:endnote>
  <w:endnote w:type="continuationSeparator" w:id="0">
    <w:p w14:paraId="538FBCB2" w14:textId="77777777" w:rsidR="006B1268" w:rsidRDefault="006B12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932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71A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8A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EEECC" w14:textId="77777777" w:rsidR="006B1268" w:rsidRDefault="006B1268" w:rsidP="009139A6">
      <w:r>
        <w:separator/>
      </w:r>
    </w:p>
  </w:footnote>
  <w:footnote w:type="continuationSeparator" w:id="0">
    <w:p w14:paraId="7E6C946B" w14:textId="77777777" w:rsidR="006B1268" w:rsidRDefault="006B12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57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1E4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1C7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68"/>
    <w:rsid w:val="000666E0"/>
    <w:rsid w:val="002510B7"/>
    <w:rsid w:val="005C130B"/>
    <w:rsid w:val="006B126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C2F0D"/>
  <w15:chartTrackingRefBased/>
  <w15:docId w15:val="{CF3C2A2A-C624-4459-8C98-8219493F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2024-02-14T21:15:00Z</dcterms:created>
  <dcterms:modified xsi:type="dcterms:W3CDTF">2024-02-14T21:17:00Z</dcterms:modified>
</cp:coreProperties>
</file>