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7F8" w:rsidRPr="00BC47F8" w:rsidRDefault="00BC47F8" w:rsidP="00BC47F8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C47F8">
        <w:rPr>
          <w:rStyle w:val="Hyperlink"/>
        </w:rPr>
        <w:t>Alice de BROMLEY</w:t>
      </w:r>
      <w:r w:rsidRPr="00BC47F8">
        <w:rPr>
          <w:rStyle w:val="Hyperlink"/>
          <w:u w:val="none"/>
        </w:rPr>
        <w:t xml:space="preserve">   </w:t>
      </w:r>
      <w:proofErr w:type="gramStart"/>
      <w:r w:rsidRPr="00BC47F8">
        <w:rPr>
          <w:rStyle w:val="Hyperlink"/>
          <w:u w:val="none"/>
        </w:rPr>
        <w:t xml:space="preserve">   (</w:t>
      </w:r>
      <w:proofErr w:type="gramEnd"/>
      <w:r w:rsidRPr="00BC47F8">
        <w:rPr>
          <w:rStyle w:val="Hyperlink"/>
          <w:u w:val="none"/>
        </w:rPr>
        <w:t>fl.1402)</w:t>
      </w:r>
    </w:p>
    <w:p w:rsidR="00BC47F8" w:rsidRPr="00BC47F8" w:rsidRDefault="00BC47F8" w:rsidP="00BC47F8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BC47F8" w:rsidRPr="00BC47F8" w:rsidRDefault="00BC47F8" w:rsidP="00BC47F8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bookmarkStart w:id="0" w:name="_GoBack"/>
      <w:bookmarkEnd w:id="0"/>
    </w:p>
    <w:p w:rsidR="00BC47F8" w:rsidRPr="00BC47F8" w:rsidRDefault="00BC47F8" w:rsidP="00BC47F8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C47F8">
        <w:rPr>
          <w:rStyle w:val="Hyperlink"/>
          <w:u w:val="none"/>
        </w:rPr>
        <w:t>12 Jul.1402</w:t>
      </w:r>
      <w:r w:rsidRPr="00BC47F8">
        <w:rPr>
          <w:rStyle w:val="Hyperlink"/>
          <w:u w:val="none"/>
        </w:rPr>
        <w:tab/>
        <w:t>John de Burgh of Halifax(q.v.) bequeathed her and her sister 6d 8d in his Will.</w:t>
      </w:r>
    </w:p>
    <w:p w:rsidR="00BC47F8" w:rsidRPr="00BC47F8" w:rsidRDefault="00BC47F8" w:rsidP="00BC47F8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  <w:r w:rsidRPr="00BC47F8">
        <w:rPr>
          <w:rStyle w:val="Hyperlink"/>
          <w:u w:val="none"/>
        </w:rPr>
        <w:tab/>
        <w:t>(“Halifax Wills” pp.2-4)</w:t>
      </w:r>
    </w:p>
    <w:p w:rsidR="00BC47F8" w:rsidRPr="00BC47F8" w:rsidRDefault="00BC47F8" w:rsidP="00BC47F8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BC47F8" w:rsidRPr="00BC47F8" w:rsidRDefault="00BC47F8" w:rsidP="00BC47F8">
      <w:pPr>
        <w:pStyle w:val="NoSpacing"/>
        <w:tabs>
          <w:tab w:val="left" w:pos="4110"/>
        </w:tabs>
        <w:ind w:left="1530" w:hanging="1530"/>
        <w:rPr>
          <w:rStyle w:val="Hyperlink"/>
          <w:u w:val="none"/>
        </w:rPr>
      </w:pPr>
    </w:p>
    <w:p w:rsidR="00BC47F8" w:rsidRPr="00BC47F8" w:rsidRDefault="00BC47F8" w:rsidP="00BC47F8">
      <w:pPr>
        <w:pStyle w:val="NoSpacing"/>
        <w:tabs>
          <w:tab w:val="left" w:pos="4110"/>
        </w:tabs>
        <w:rPr>
          <w:rStyle w:val="Hyperlink"/>
          <w:u w:val="none"/>
        </w:rPr>
      </w:pPr>
      <w:r w:rsidRPr="00BC47F8">
        <w:rPr>
          <w:rStyle w:val="Hyperlink"/>
          <w:u w:val="none"/>
        </w:rPr>
        <w:t>21 November 2017</w:t>
      </w:r>
    </w:p>
    <w:p w:rsidR="006B2F86" w:rsidRPr="00BC47F8" w:rsidRDefault="00BC47F8" w:rsidP="00E71FC3">
      <w:pPr>
        <w:pStyle w:val="NoSpacing"/>
      </w:pPr>
    </w:p>
    <w:sectPr w:rsidR="006B2F86" w:rsidRPr="00BC47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47F8" w:rsidRDefault="00BC47F8" w:rsidP="00E71FC3">
      <w:pPr>
        <w:spacing w:after="0" w:line="240" w:lineRule="auto"/>
      </w:pPr>
      <w:r>
        <w:separator/>
      </w:r>
    </w:p>
  </w:endnote>
  <w:endnote w:type="continuationSeparator" w:id="0">
    <w:p w:rsidR="00BC47F8" w:rsidRDefault="00BC47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47F8" w:rsidRDefault="00BC47F8" w:rsidP="00E71FC3">
      <w:pPr>
        <w:spacing w:after="0" w:line="240" w:lineRule="auto"/>
      </w:pPr>
      <w:r>
        <w:separator/>
      </w:r>
    </w:p>
  </w:footnote>
  <w:footnote w:type="continuationSeparator" w:id="0">
    <w:p w:rsidR="00BC47F8" w:rsidRDefault="00BC47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F8"/>
    <w:rsid w:val="001A7C09"/>
    <w:rsid w:val="00577BD5"/>
    <w:rsid w:val="00656CBA"/>
    <w:rsid w:val="006A1F77"/>
    <w:rsid w:val="00733BE7"/>
    <w:rsid w:val="00AB52E8"/>
    <w:rsid w:val="00B16D3F"/>
    <w:rsid w:val="00BB41AC"/>
    <w:rsid w:val="00BC47F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2DFE4-ABA1-4373-AE24-432278F6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C47F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2017-11-25T19:42:00Z</dcterms:created>
  <dcterms:modified xsi:type="dcterms:W3CDTF">2017-11-25T19:43:00Z</dcterms:modified>
</cp:coreProperties>
</file>