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E8CCC" w14:textId="77777777" w:rsidR="008C21EA" w:rsidRDefault="008C21EA" w:rsidP="008C21EA">
      <w:pPr>
        <w:pStyle w:val="NoSpacing"/>
      </w:pPr>
      <w:r>
        <w:rPr>
          <w:u w:val="single"/>
        </w:rPr>
        <w:t>Isabel BROMLE</w:t>
      </w:r>
      <w:r>
        <w:t xml:space="preserve">       (fl.1465)</w:t>
      </w:r>
    </w:p>
    <w:p w14:paraId="67FC4014" w14:textId="77777777" w:rsidR="008C21EA" w:rsidRDefault="008C21EA" w:rsidP="008C21EA">
      <w:pPr>
        <w:pStyle w:val="NoSpacing"/>
      </w:pPr>
    </w:p>
    <w:p w14:paraId="53333487" w14:textId="77777777" w:rsidR="008C21EA" w:rsidRDefault="008C21EA" w:rsidP="008C21EA">
      <w:pPr>
        <w:pStyle w:val="NoSpacing"/>
      </w:pPr>
    </w:p>
    <w:p w14:paraId="6E730325" w14:textId="77777777" w:rsidR="008C21EA" w:rsidRDefault="008C21EA" w:rsidP="008C21EA">
      <w:pPr>
        <w:pStyle w:val="NoSpacing"/>
      </w:pPr>
      <w:r>
        <w:tab/>
        <w:t>1465</w:t>
      </w:r>
      <w:r>
        <w:tab/>
        <w:t>As the executrix of Edmund Bromle(q.v.), she made a plaint of debt against</w:t>
      </w:r>
    </w:p>
    <w:p w14:paraId="4D4C960E" w14:textId="77777777" w:rsidR="008C21EA" w:rsidRDefault="008C21EA" w:rsidP="008C21EA">
      <w:pPr>
        <w:pStyle w:val="NoSpacing"/>
      </w:pPr>
      <w:r>
        <w:tab/>
      </w:r>
      <w:r>
        <w:tab/>
        <w:t>Alice Austyn of Basingstoke(q.v.), as the executrix of William Austyn(q.v.),</w:t>
      </w:r>
    </w:p>
    <w:p w14:paraId="0E257B6B" w14:textId="77777777" w:rsidR="008C21EA" w:rsidRDefault="008C21EA" w:rsidP="008C21EA">
      <w:pPr>
        <w:pStyle w:val="NoSpacing"/>
      </w:pPr>
      <w:r>
        <w:tab/>
      </w:r>
      <w:r>
        <w:tab/>
        <w:t>William Lynaker of Reading(q.v.) and Thomas Rysby of London,</w:t>
      </w:r>
    </w:p>
    <w:p w14:paraId="4EFC73AA" w14:textId="77777777" w:rsidR="008C21EA" w:rsidRDefault="008C21EA" w:rsidP="008C21EA">
      <w:pPr>
        <w:pStyle w:val="NoSpacing"/>
      </w:pPr>
      <w:r>
        <w:tab/>
      </w:r>
      <w:r>
        <w:tab/>
        <w:t>brasier(q.v.).</w:t>
      </w:r>
    </w:p>
    <w:p w14:paraId="45EE18A6" w14:textId="77777777" w:rsidR="008C21EA" w:rsidRDefault="008C21EA" w:rsidP="008C21EA">
      <w:pPr>
        <w:pStyle w:val="NoSpacing"/>
      </w:pPr>
      <w:r>
        <w:tab/>
      </w:r>
      <w:r>
        <w:tab/>
        <w:t xml:space="preserve">( </w:t>
      </w:r>
      <w:hyperlink r:id="rId6" w:history="1">
        <w:r w:rsidRPr="004422A7">
          <w:rPr>
            <w:rStyle w:val="Hyperlink"/>
          </w:rPr>
          <w:t>http://aalt.law.uh.edu/Indices/CP40Indices/CP40no814/CP40no814Pl.htm</w:t>
        </w:r>
      </w:hyperlink>
      <w:r>
        <w:t xml:space="preserve"> )</w:t>
      </w:r>
    </w:p>
    <w:p w14:paraId="5A34749D" w14:textId="77777777" w:rsidR="008C21EA" w:rsidRDefault="008C21EA" w:rsidP="008C21EA">
      <w:pPr>
        <w:pStyle w:val="NoSpacing"/>
      </w:pPr>
    </w:p>
    <w:p w14:paraId="296AA2D9" w14:textId="77777777" w:rsidR="008C21EA" w:rsidRDefault="008C21EA" w:rsidP="008C21EA">
      <w:pPr>
        <w:pStyle w:val="NoSpacing"/>
      </w:pPr>
    </w:p>
    <w:p w14:paraId="7AF62350" w14:textId="77777777" w:rsidR="008C21EA" w:rsidRDefault="008C21EA" w:rsidP="008C21EA">
      <w:pPr>
        <w:pStyle w:val="NoSpacing"/>
      </w:pPr>
      <w:r>
        <w:t>3 March 2026</w:t>
      </w:r>
    </w:p>
    <w:p w14:paraId="6E37627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59CE5" w14:textId="77777777" w:rsidR="00835CFC" w:rsidRDefault="00835CFC" w:rsidP="00086E2C">
      <w:pPr>
        <w:spacing w:after="0" w:line="240" w:lineRule="auto"/>
      </w:pPr>
      <w:r>
        <w:separator/>
      </w:r>
    </w:p>
  </w:endnote>
  <w:endnote w:type="continuationSeparator" w:id="0">
    <w:p w14:paraId="7D5F357D" w14:textId="77777777" w:rsidR="00835CFC" w:rsidRDefault="00835CF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2F00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AEC8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823D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6991B" w14:textId="77777777" w:rsidR="00835CFC" w:rsidRDefault="00835CFC" w:rsidP="00086E2C">
      <w:pPr>
        <w:spacing w:after="0" w:line="240" w:lineRule="auto"/>
      </w:pPr>
      <w:r>
        <w:separator/>
      </w:r>
    </w:p>
  </w:footnote>
  <w:footnote w:type="continuationSeparator" w:id="0">
    <w:p w14:paraId="4F13F984" w14:textId="77777777" w:rsidR="00835CFC" w:rsidRDefault="00835CF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8F5C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E74C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7E0F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1EA"/>
    <w:rsid w:val="00086E2C"/>
    <w:rsid w:val="000A2E7A"/>
    <w:rsid w:val="002244B7"/>
    <w:rsid w:val="00314D94"/>
    <w:rsid w:val="00502EB6"/>
    <w:rsid w:val="00617568"/>
    <w:rsid w:val="006E68FA"/>
    <w:rsid w:val="00835CFC"/>
    <w:rsid w:val="008C21E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36D99"/>
  <w15:chartTrackingRefBased/>
  <w15:docId w15:val="{84506947-1221-4B21-AEB6-EBCF22B1E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C21E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C21E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70</Words>
  <Characters>377</Characters>
  <Application>Microsoft Office Word</Application>
  <DocSecurity>0</DocSecurity>
  <Lines>11</Lines>
  <Paragraphs>6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2026-03-07T16:59:00Z</dcterms:created>
  <dcterms:modified xsi:type="dcterms:W3CDTF">2026-03-07T17:00:00Z</dcterms:modified>
</cp:coreProperties>
</file>