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73A65" w14:textId="77777777" w:rsidR="00F01C14" w:rsidRDefault="00F01C14" w:rsidP="00F01C14">
      <w:pPr>
        <w:pStyle w:val="NoSpacing"/>
      </w:pPr>
      <w:r>
        <w:rPr>
          <w:u w:val="single"/>
        </w:rPr>
        <w:t>Edmund BROMLE</w:t>
      </w:r>
      <w:r>
        <w:t xml:space="preserve">       (d.ca.1465)</w:t>
      </w:r>
    </w:p>
    <w:p w14:paraId="30080CA9" w14:textId="77777777" w:rsidR="00F01C14" w:rsidRDefault="00F01C14" w:rsidP="00F01C14">
      <w:pPr>
        <w:pStyle w:val="NoSpacing"/>
      </w:pPr>
    </w:p>
    <w:p w14:paraId="3FDA6C50" w14:textId="77777777" w:rsidR="00F01C14" w:rsidRDefault="00F01C14" w:rsidP="00F01C14">
      <w:pPr>
        <w:pStyle w:val="NoSpacing"/>
      </w:pPr>
    </w:p>
    <w:p w14:paraId="397A0664" w14:textId="77777777" w:rsidR="00F01C14" w:rsidRDefault="00F01C14" w:rsidP="00F01C14">
      <w:pPr>
        <w:pStyle w:val="NoSpacing"/>
      </w:pPr>
      <w:r>
        <w:tab/>
        <w:t>1465</w:t>
      </w:r>
      <w:r>
        <w:tab/>
        <w:t>He died in or before this time.</w:t>
      </w:r>
    </w:p>
    <w:p w14:paraId="1953EF31" w14:textId="77777777" w:rsidR="00F01C14" w:rsidRDefault="00F01C14" w:rsidP="00F01C14">
      <w:pPr>
        <w:pStyle w:val="NoSpacing"/>
      </w:pPr>
      <w:r>
        <w:tab/>
      </w:r>
      <w:r>
        <w:tab/>
        <w:t xml:space="preserve">( </w:t>
      </w:r>
      <w:hyperlink r:id="rId6" w:history="1">
        <w:r w:rsidRPr="004422A7">
          <w:rPr>
            <w:rStyle w:val="Hyperlink"/>
          </w:rPr>
          <w:t>http://aalt.law.uh.edu/Indices/CP40Indices/CP40no814/CP40no814Pl.htm</w:t>
        </w:r>
      </w:hyperlink>
      <w:r>
        <w:t xml:space="preserve"> )</w:t>
      </w:r>
    </w:p>
    <w:p w14:paraId="440BDB81" w14:textId="77777777" w:rsidR="00F01C14" w:rsidRDefault="00F01C14" w:rsidP="00F01C14">
      <w:pPr>
        <w:pStyle w:val="NoSpacing"/>
      </w:pPr>
    </w:p>
    <w:p w14:paraId="15F0C041" w14:textId="77777777" w:rsidR="00F01C14" w:rsidRDefault="00F01C14" w:rsidP="00F01C14">
      <w:pPr>
        <w:pStyle w:val="NoSpacing"/>
      </w:pPr>
    </w:p>
    <w:p w14:paraId="500C2FAA" w14:textId="77777777" w:rsidR="00F01C14" w:rsidRDefault="00F01C14" w:rsidP="00F01C14">
      <w:pPr>
        <w:pStyle w:val="NoSpacing"/>
      </w:pPr>
      <w:r>
        <w:t>Executrix:   Isabel Bromle(q.v.).     (ibid.)</w:t>
      </w:r>
    </w:p>
    <w:p w14:paraId="7E8D737B" w14:textId="77777777" w:rsidR="00F01C14" w:rsidRDefault="00F01C14" w:rsidP="00F01C14">
      <w:pPr>
        <w:pStyle w:val="NoSpacing"/>
      </w:pPr>
    </w:p>
    <w:p w14:paraId="13943703" w14:textId="77777777" w:rsidR="00F01C14" w:rsidRDefault="00F01C14" w:rsidP="00F01C14">
      <w:pPr>
        <w:pStyle w:val="NoSpacing"/>
      </w:pPr>
    </w:p>
    <w:p w14:paraId="380F3559" w14:textId="77777777" w:rsidR="00F01C14" w:rsidRDefault="00F01C14" w:rsidP="00F01C14">
      <w:pPr>
        <w:pStyle w:val="NoSpacing"/>
      </w:pPr>
      <w:r>
        <w:t>3 March 2026</w:t>
      </w:r>
    </w:p>
    <w:p w14:paraId="066BC91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C00C7" w14:textId="77777777" w:rsidR="005E6892" w:rsidRDefault="005E6892" w:rsidP="00086E2C">
      <w:pPr>
        <w:spacing w:after="0" w:line="240" w:lineRule="auto"/>
      </w:pPr>
      <w:r>
        <w:separator/>
      </w:r>
    </w:p>
  </w:endnote>
  <w:endnote w:type="continuationSeparator" w:id="0">
    <w:p w14:paraId="160E7A9B" w14:textId="77777777" w:rsidR="005E6892" w:rsidRDefault="005E689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13C9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599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AF3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B7C6D" w14:textId="77777777" w:rsidR="005E6892" w:rsidRDefault="005E6892" w:rsidP="00086E2C">
      <w:pPr>
        <w:spacing w:after="0" w:line="240" w:lineRule="auto"/>
      </w:pPr>
      <w:r>
        <w:separator/>
      </w:r>
    </w:p>
  </w:footnote>
  <w:footnote w:type="continuationSeparator" w:id="0">
    <w:p w14:paraId="39F47141" w14:textId="77777777" w:rsidR="005E6892" w:rsidRDefault="005E689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089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49BF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DB9A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C14"/>
    <w:rsid w:val="00086E2C"/>
    <w:rsid w:val="000A2E7A"/>
    <w:rsid w:val="002244B7"/>
    <w:rsid w:val="00314D94"/>
    <w:rsid w:val="00502EB6"/>
    <w:rsid w:val="005E6892"/>
    <w:rsid w:val="00617568"/>
    <w:rsid w:val="006E68FA"/>
    <w:rsid w:val="00ED3A55"/>
    <w:rsid w:val="00F01C14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AD1E1"/>
  <w15:chartTrackingRefBased/>
  <w15:docId w15:val="{6329E4F1-B241-4F4E-879C-76E15E59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01C1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01C1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46</Words>
  <Characters>249</Characters>
  <Application>Microsoft Office Word</Application>
  <DocSecurity>0</DocSecurity>
  <Lines>7</Lines>
  <Paragraphs>4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2026-03-07T16:56:00Z</dcterms:created>
  <dcterms:modified xsi:type="dcterms:W3CDTF">2026-03-07T16:56:00Z</dcterms:modified>
</cp:coreProperties>
</file>