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C370AC" w14:textId="77777777" w:rsidR="00935949" w:rsidRDefault="00935949" w:rsidP="00935949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John BROMESGRAVE</w:t>
      </w:r>
      <w:r>
        <w:rPr>
          <w:rFonts w:ascii="Times New Roman" w:hAnsi="Times New Roman" w:cs="Times New Roman"/>
          <w:lang w:val="en-US"/>
        </w:rPr>
        <w:t xml:space="preserve">        (fl.1480)</w:t>
      </w:r>
    </w:p>
    <w:p w14:paraId="0FC63DAB" w14:textId="77777777" w:rsidR="00935949" w:rsidRDefault="00935949" w:rsidP="00935949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of London. Baker.</w:t>
      </w:r>
    </w:p>
    <w:p w14:paraId="43389207" w14:textId="77777777" w:rsidR="00935949" w:rsidRDefault="00935949" w:rsidP="00935949">
      <w:pPr>
        <w:pStyle w:val="NoSpacing"/>
        <w:rPr>
          <w:rFonts w:ascii="Times New Roman" w:hAnsi="Times New Roman" w:cs="Times New Roman"/>
          <w:lang w:val="en-US"/>
        </w:rPr>
      </w:pPr>
    </w:p>
    <w:p w14:paraId="6C46E644" w14:textId="77777777" w:rsidR="00935949" w:rsidRDefault="00935949" w:rsidP="00935949">
      <w:pPr>
        <w:pStyle w:val="NoSpacing"/>
        <w:rPr>
          <w:rFonts w:ascii="Times New Roman" w:hAnsi="Times New Roman" w:cs="Times New Roman"/>
          <w:lang w:val="en-US"/>
        </w:rPr>
      </w:pPr>
    </w:p>
    <w:p w14:paraId="76FCA2BB" w14:textId="77777777" w:rsidR="00935949" w:rsidRDefault="00935949" w:rsidP="00935949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1480</w:t>
      </w:r>
      <w:r>
        <w:rPr>
          <w:rFonts w:ascii="Times New Roman" w:hAnsi="Times New Roman" w:cs="Times New Roman"/>
          <w:lang w:val="en-US"/>
        </w:rPr>
        <w:tab/>
        <w:t>William Morgan(q.v.) brought a plaint of aggravated assault against him.</w:t>
      </w:r>
    </w:p>
    <w:p w14:paraId="54FBCCA7" w14:textId="77777777" w:rsidR="00935949" w:rsidRDefault="00935949" w:rsidP="00935949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( </w:t>
      </w:r>
      <w:hyperlink r:id="rId6" w:history="1">
        <w:r w:rsidRPr="00E83952">
          <w:rPr>
            <w:rStyle w:val="Hyperlink"/>
            <w:rFonts w:ascii="Times New Roman" w:hAnsi="Times New Roman" w:cs="Times New Roman"/>
            <w:lang w:val="en-US"/>
          </w:rPr>
          <w:t>https</w:t>
        </w:r>
        <w:r w:rsidRPr="004D01BB">
          <w:rPr>
            <w:rStyle w:val="Hyperlink"/>
            <w:rFonts w:ascii="Times New Roman" w:hAnsi="Times New Roman" w:cs="Times New Roman"/>
            <w:lang w:val="en-US"/>
          </w:rPr>
          <w:t>://waalt.uh.edu/index.php/KB27/873</w:t>
        </w:r>
      </w:hyperlink>
      <w:r>
        <w:rPr>
          <w:rFonts w:ascii="Times New Roman" w:hAnsi="Times New Roman" w:cs="Times New Roman"/>
          <w:lang w:val="en-US"/>
        </w:rPr>
        <w:t xml:space="preserve"> )</w:t>
      </w:r>
    </w:p>
    <w:p w14:paraId="5AE71216" w14:textId="77777777" w:rsidR="00935949" w:rsidRDefault="00935949" w:rsidP="00935949">
      <w:pPr>
        <w:pStyle w:val="NoSpacing"/>
        <w:rPr>
          <w:rFonts w:ascii="Times New Roman" w:hAnsi="Times New Roman" w:cs="Times New Roman"/>
          <w:lang w:val="en-US"/>
        </w:rPr>
      </w:pPr>
    </w:p>
    <w:p w14:paraId="6DADB3A6" w14:textId="77777777" w:rsidR="00935949" w:rsidRDefault="00935949" w:rsidP="00935949">
      <w:pPr>
        <w:pStyle w:val="NoSpacing"/>
        <w:rPr>
          <w:rFonts w:ascii="Times New Roman" w:hAnsi="Times New Roman" w:cs="Times New Roman"/>
          <w:lang w:val="en-US"/>
        </w:rPr>
      </w:pPr>
    </w:p>
    <w:p w14:paraId="3BD1E975" w14:textId="77777777" w:rsidR="00935949" w:rsidRDefault="00935949" w:rsidP="00935949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11 March 2026    </w:t>
      </w:r>
    </w:p>
    <w:p w14:paraId="56548A36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07699F" w14:textId="77777777" w:rsidR="00FB5B09" w:rsidRDefault="00FB5B09" w:rsidP="00086E2C">
      <w:pPr>
        <w:spacing w:after="0" w:line="240" w:lineRule="auto"/>
      </w:pPr>
      <w:r>
        <w:separator/>
      </w:r>
    </w:p>
  </w:endnote>
  <w:endnote w:type="continuationSeparator" w:id="0">
    <w:p w14:paraId="359DD994" w14:textId="77777777" w:rsidR="00FB5B09" w:rsidRDefault="00FB5B09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A660C8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E62BA3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65634A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D9656A" w14:textId="77777777" w:rsidR="00FB5B09" w:rsidRDefault="00FB5B09" w:rsidP="00086E2C">
      <w:pPr>
        <w:spacing w:after="0" w:line="240" w:lineRule="auto"/>
      </w:pPr>
      <w:r>
        <w:separator/>
      </w:r>
    </w:p>
  </w:footnote>
  <w:footnote w:type="continuationSeparator" w:id="0">
    <w:p w14:paraId="7D1B935D" w14:textId="77777777" w:rsidR="00FB5B09" w:rsidRDefault="00FB5B09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A2E06D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977CFD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C771B5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5949"/>
    <w:rsid w:val="00086E2C"/>
    <w:rsid w:val="000A2E7A"/>
    <w:rsid w:val="002244B7"/>
    <w:rsid w:val="00314D94"/>
    <w:rsid w:val="004B1AA0"/>
    <w:rsid w:val="00617568"/>
    <w:rsid w:val="006E68FA"/>
    <w:rsid w:val="00767163"/>
    <w:rsid w:val="00935949"/>
    <w:rsid w:val="00ED3A55"/>
    <w:rsid w:val="00F479D0"/>
    <w:rsid w:val="00FB5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B7A26A"/>
  <w15:chartTrackingRefBased/>
  <w15:docId w15:val="{3A00717D-A121-42D1-89F4-5F86AC585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93594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35949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73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2</TotalTime>
  <Pages>1</Pages>
  <Words>23</Words>
  <Characters>158</Characters>
  <Application>Microsoft Office Word</Application>
  <DocSecurity>0</DocSecurity>
  <Lines>9</Lines>
  <Paragraphs>5</Paragraphs>
  <ScaleCrop>false</ScaleCrop>
  <Company/>
  <LinksUpToDate>false</LinksUpToDate>
  <CharactersWithSpaces>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2026-03-12T23:04:00Z</dcterms:created>
  <dcterms:modified xsi:type="dcterms:W3CDTF">2026-03-12T23:06:00Z</dcterms:modified>
</cp:coreProperties>
</file>