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735BA" w14:textId="77777777" w:rsidR="0045132E" w:rsidRDefault="0045132E" w:rsidP="0045132E">
      <w:pPr>
        <w:pStyle w:val="NoSpacing"/>
      </w:pPr>
      <w:r>
        <w:rPr>
          <w:u w:val="single"/>
        </w:rPr>
        <w:t>John BROME</w:t>
      </w:r>
      <w:r>
        <w:t xml:space="preserve">        (fl.1460)</w:t>
      </w:r>
    </w:p>
    <w:p w14:paraId="135511CA" w14:textId="77777777" w:rsidR="0045132E" w:rsidRDefault="0045132E" w:rsidP="0045132E">
      <w:pPr>
        <w:pStyle w:val="NoSpacing"/>
      </w:pPr>
      <w:r>
        <w:t>of Leek, Staffordshire. Salter.</w:t>
      </w:r>
    </w:p>
    <w:p w14:paraId="41983778" w14:textId="77777777" w:rsidR="0045132E" w:rsidRDefault="0045132E" w:rsidP="0045132E">
      <w:pPr>
        <w:pStyle w:val="NoSpacing"/>
      </w:pPr>
    </w:p>
    <w:p w14:paraId="0794BC35" w14:textId="77777777" w:rsidR="0045132E" w:rsidRDefault="0045132E" w:rsidP="0045132E">
      <w:pPr>
        <w:pStyle w:val="NoSpacing"/>
      </w:pPr>
    </w:p>
    <w:p w14:paraId="7004E6E9" w14:textId="77777777" w:rsidR="0045132E" w:rsidRDefault="0045132E" w:rsidP="0045132E">
      <w:pPr>
        <w:pStyle w:val="NoSpacing"/>
      </w:pPr>
      <w:r>
        <w:tab/>
        <w:t>1460</w:t>
      </w:r>
      <w:r>
        <w:tab/>
        <w:t>Thomas Chatterley(q.v.) brought a plaint of trespass against him and 2 others.</w:t>
      </w:r>
    </w:p>
    <w:p w14:paraId="071B788D" w14:textId="77777777" w:rsidR="0045132E" w:rsidRDefault="0045132E" w:rsidP="0045132E">
      <w:pPr>
        <w:pStyle w:val="NoSpacing"/>
        <w:rPr>
          <w:rFonts w:cs="Times New Roman"/>
          <w:szCs w:val="24"/>
          <w:lang w:val="en-GB"/>
        </w:rPr>
      </w:pPr>
      <w:r>
        <w:tab/>
      </w:r>
      <w:r>
        <w:tab/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43EC6F19" w14:textId="77777777" w:rsidR="0045132E" w:rsidRDefault="0045132E" w:rsidP="0045132E">
      <w:pPr>
        <w:pStyle w:val="NoSpacing"/>
        <w:rPr>
          <w:rFonts w:cs="Times New Roman"/>
          <w:szCs w:val="24"/>
          <w:lang w:val="en-GB"/>
        </w:rPr>
      </w:pPr>
    </w:p>
    <w:p w14:paraId="606EDC8F" w14:textId="77777777" w:rsidR="0045132E" w:rsidRDefault="0045132E" w:rsidP="0045132E">
      <w:pPr>
        <w:pStyle w:val="NoSpacing"/>
        <w:rPr>
          <w:rFonts w:cs="Times New Roman"/>
          <w:szCs w:val="24"/>
          <w:lang w:val="en-GB"/>
        </w:rPr>
      </w:pPr>
    </w:p>
    <w:p w14:paraId="181048EC" w14:textId="77777777" w:rsidR="0045132E" w:rsidRDefault="0045132E" w:rsidP="0045132E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24 December 2025</w:t>
      </w:r>
    </w:p>
    <w:p w14:paraId="7CB4FFD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58D0F" w14:textId="77777777" w:rsidR="00F24640" w:rsidRDefault="00F24640" w:rsidP="00086E2C">
      <w:pPr>
        <w:spacing w:after="0" w:line="240" w:lineRule="auto"/>
      </w:pPr>
      <w:r>
        <w:separator/>
      </w:r>
    </w:p>
  </w:endnote>
  <w:endnote w:type="continuationSeparator" w:id="0">
    <w:p w14:paraId="05D5501A" w14:textId="77777777" w:rsidR="00F24640" w:rsidRDefault="00F2464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9C33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6CE3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9C85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35DF6" w14:textId="77777777" w:rsidR="00F24640" w:rsidRDefault="00F24640" w:rsidP="00086E2C">
      <w:pPr>
        <w:spacing w:after="0" w:line="240" w:lineRule="auto"/>
      </w:pPr>
      <w:r>
        <w:separator/>
      </w:r>
    </w:p>
  </w:footnote>
  <w:footnote w:type="continuationSeparator" w:id="0">
    <w:p w14:paraId="20A49094" w14:textId="77777777" w:rsidR="00F24640" w:rsidRDefault="00F2464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5A3A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7B1A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D56A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32E"/>
    <w:rsid w:val="00086E2C"/>
    <w:rsid w:val="000A2E7A"/>
    <w:rsid w:val="002244B7"/>
    <w:rsid w:val="00314D94"/>
    <w:rsid w:val="0045132E"/>
    <w:rsid w:val="004B6130"/>
    <w:rsid w:val="00617568"/>
    <w:rsid w:val="006E68FA"/>
    <w:rsid w:val="00ED3A55"/>
    <w:rsid w:val="00F24640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5A6AB"/>
  <w15:chartTrackingRefBased/>
  <w15:docId w15:val="{C13663A2-F3D1-434A-B36E-E8E20DE6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5132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183</Characters>
  <Application>Microsoft Office Word</Application>
  <DocSecurity>0</DocSecurity>
  <Lines>8</Lines>
  <Paragraphs>6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2026-03-16T07:29:00Z</dcterms:created>
  <dcterms:modified xsi:type="dcterms:W3CDTF">2026-03-16T07:30:00Z</dcterms:modified>
</cp:coreProperties>
</file>