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D741" w14:textId="77777777" w:rsidR="000C2D73" w:rsidRDefault="000C2D73" w:rsidP="000C2D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BROMAN, (alias SMYTH)</w:t>
      </w:r>
      <w:r>
        <w:rPr>
          <w:rFonts w:cs="Times New Roman"/>
          <w:szCs w:val="24"/>
        </w:rPr>
        <w:t xml:space="preserve">       (fl.14630</w:t>
      </w:r>
    </w:p>
    <w:p w14:paraId="52EAAC4F" w14:textId="77777777" w:rsidR="000C2D73" w:rsidRDefault="000C2D73" w:rsidP="000C2D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Rushden, Northamptonshire. Husbandman.</w:t>
      </w:r>
    </w:p>
    <w:p w14:paraId="0FE1286C" w14:textId="77777777" w:rsidR="000C2D73" w:rsidRDefault="000C2D73" w:rsidP="000C2D73">
      <w:pPr>
        <w:pStyle w:val="NoSpacing"/>
        <w:rPr>
          <w:rFonts w:cs="Times New Roman"/>
          <w:szCs w:val="24"/>
        </w:rPr>
      </w:pPr>
    </w:p>
    <w:p w14:paraId="4BD862EB" w14:textId="77777777" w:rsidR="000C2D73" w:rsidRDefault="000C2D73" w:rsidP="000C2D73">
      <w:pPr>
        <w:pStyle w:val="NoSpacing"/>
        <w:rPr>
          <w:rFonts w:cs="Times New Roman"/>
          <w:szCs w:val="24"/>
        </w:rPr>
      </w:pPr>
    </w:p>
    <w:p w14:paraId="4757A73D" w14:textId="77777777" w:rsidR="000C2D73" w:rsidRDefault="000C2D73" w:rsidP="000C2D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Jul.</w:t>
      </w: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He was granted a general pardon.    (C.P.R. 1461-67 p.268)</w:t>
      </w:r>
    </w:p>
    <w:p w14:paraId="08B7AF26" w14:textId="77777777" w:rsidR="000C2D73" w:rsidRDefault="000C2D73" w:rsidP="000C2D73">
      <w:pPr>
        <w:pStyle w:val="NoSpacing"/>
        <w:rPr>
          <w:rFonts w:cs="Times New Roman"/>
          <w:szCs w:val="24"/>
        </w:rPr>
      </w:pPr>
    </w:p>
    <w:p w14:paraId="09C6EC12" w14:textId="77777777" w:rsidR="000C2D73" w:rsidRDefault="000C2D73" w:rsidP="000C2D73">
      <w:pPr>
        <w:pStyle w:val="NoSpacing"/>
        <w:rPr>
          <w:rFonts w:cs="Times New Roman"/>
          <w:szCs w:val="24"/>
        </w:rPr>
      </w:pPr>
    </w:p>
    <w:p w14:paraId="2F5B28E9" w14:textId="77777777" w:rsidR="000C2D73" w:rsidRDefault="000C2D73" w:rsidP="000C2D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2026</w:t>
      </w:r>
    </w:p>
    <w:p w14:paraId="454AF47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75DFA" w14:textId="77777777" w:rsidR="0066748B" w:rsidRDefault="0066748B" w:rsidP="00086E2C">
      <w:pPr>
        <w:spacing w:after="0" w:line="240" w:lineRule="auto"/>
      </w:pPr>
      <w:r>
        <w:separator/>
      </w:r>
    </w:p>
  </w:endnote>
  <w:endnote w:type="continuationSeparator" w:id="0">
    <w:p w14:paraId="2574DDC3" w14:textId="77777777" w:rsidR="0066748B" w:rsidRDefault="0066748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A8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ACA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524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24CA8" w14:textId="77777777" w:rsidR="0066748B" w:rsidRDefault="0066748B" w:rsidP="00086E2C">
      <w:pPr>
        <w:spacing w:after="0" w:line="240" w:lineRule="auto"/>
      </w:pPr>
      <w:r>
        <w:separator/>
      </w:r>
    </w:p>
  </w:footnote>
  <w:footnote w:type="continuationSeparator" w:id="0">
    <w:p w14:paraId="192EF068" w14:textId="77777777" w:rsidR="0066748B" w:rsidRDefault="0066748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2C9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94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568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D73"/>
    <w:rsid w:val="00071462"/>
    <w:rsid w:val="00086E2C"/>
    <w:rsid w:val="000A2E7A"/>
    <w:rsid w:val="000C2D73"/>
    <w:rsid w:val="002244B7"/>
    <w:rsid w:val="003002AB"/>
    <w:rsid w:val="00314D94"/>
    <w:rsid w:val="00617568"/>
    <w:rsid w:val="0066748B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3165B"/>
  <w15:chartTrackingRefBased/>
  <w15:docId w15:val="{D924C760-17E0-4E94-B660-FBF4D23D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C2D7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142</Characters>
  <Application>Microsoft Office Word</Application>
  <DocSecurity>0</DocSecurity>
  <Lines>8</Lines>
  <Paragraphs>4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2026-04-09T06:27:00Z</dcterms:created>
  <dcterms:modified xsi:type="dcterms:W3CDTF">2026-04-09T06:28:00Z</dcterms:modified>
</cp:coreProperties>
</file>