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84808" w14:textId="77777777" w:rsidR="001551C5" w:rsidRDefault="001551C5" w:rsidP="001551C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BROKE</w:t>
      </w:r>
      <w:r>
        <w:rPr>
          <w:rFonts w:cs="Times New Roman"/>
          <w:szCs w:val="24"/>
          <w:lang w:val="en-GB"/>
        </w:rPr>
        <w:t xml:space="preserve">       (fl.1466)</w:t>
      </w:r>
    </w:p>
    <w:p w14:paraId="48D0149A" w14:textId="77777777" w:rsidR="001551C5" w:rsidRDefault="001551C5" w:rsidP="001551C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Bladesmith.</w:t>
      </w:r>
    </w:p>
    <w:p w14:paraId="71B32C89" w14:textId="77777777" w:rsidR="001551C5" w:rsidRDefault="001551C5" w:rsidP="001551C5">
      <w:pPr>
        <w:pStyle w:val="NoSpacing"/>
        <w:rPr>
          <w:rFonts w:cs="Times New Roman"/>
          <w:szCs w:val="24"/>
          <w:lang w:val="en-GB"/>
        </w:rPr>
      </w:pPr>
    </w:p>
    <w:p w14:paraId="01C086C0" w14:textId="77777777" w:rsidR="001551C5" w:rsidRDefault="001551C5" w:rsidP="001551C5">
      <w:pPr>
        <w:pStyle w:val="NoSpacing"/>
        <w:rPr>
          <w:rFonts w:cs="Times New Roman"/>
          <w:szCs w:val="24"/>
          <w:lang w:val="en-GB"/>
        </w:rPr>
      </w:pPr>
    </w:p>
    <w:p w14:paraId="51FE1458" w14:textId="77777777" w:rsidR="001551C5" w:rsidRDefault="001551C5" w:rsidP="001551C5">
      <w:pPr>
        <w:pStyle w:val="NoSpacing"/>
        <w:ind w:left="144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1466</w:t>
      </w:r>
      <w:r>
        <w:rPr>
          <w:rFonts w:cs="Times New Roman"/>
          <w:szCs w:val="24"/>
          <w:lang w:val="en-GB"/>
        </w:rPr>
        <w:tab/>
        <w:t>The king brought a plaint against Richard White of Canterbury for the redemption</w:t>
      </w:r>
    </w:p>
    <w:p w14:paraId="1B5F4E56" w14:textId="77777777" w:rsidR="001551C5" w:rsidRDefault="001551C5" w:rsidP="001551C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of him and 1 other over a debt.</w:t>
      </w:r>
    </w:p>
    <w:p w14:paraId="324D05F8" w14:textId="77777777" w:rsidR="001551C5" w:rsidRDefault="001551C5" w:rsidP="001551C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1C53A7">
          <w:rPr>
            <w:rStyle w:val="Hyperlink"/>
            <w:rFonts w:cs="Times New Roman"/>
            <w:szCs w:val="24"/>
            <w:lang w:val="en-GB"/>
          </w:rPr>
          <w:t>https://waalt.uh.edu/index.php/KB27/819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FEAD4EF" w14:textId="77777777" w:rsidR="001551C5" w:rsidRDefault="001551C5" w:rsidP="001551C5">
      <w:pPr>
        <w:pStyle w:val="NoSpacing"/>
        <w:rPr>
          <w:rFonts w:cs="Times New Roman"/>
          <w:szCs w:val="24"/>
          <w:lang w:val="en-GB"/>
        </w:rPr>
      </w:pPr>
    </w:p>
    <w:p w14:paraId="7EF7A67E" w14:textId="77777777" w:rsidR="001551C5" w:rsidRDefault="001551C5" w:rsidP="001551C5">
      <w:pPr>
        <w:pStyle w:val="NoSpacing"/>
        <w:rPr>
          <w:rFonts w:cs="Times New Roman"/>
          <w:szCs w:val="24"/>
          <w:lang w:val="en-GB"/>
        </w:rPr>
      </w:pPr>
    </w:p>
    <w:p w14:paraId="5B98D213" w14:textId="38D9B81D" w:rsidR="00617568" w:rsidRPr="00086E2C" w:rsidRDefault="00155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85193" w14:textId="77777777" w:rsidR="00360F1F" w:rsidRDefault="00360F1F" w:rsidP="00086E2C">
      <w:pPr>
        <w:spacing w:after="0" w:line="240" w:lineRule="auto"/>
      </w:pPr>
      <w:r>
        <w:separator/>
      </w:r>
    </w:p>
  </w:endnote>
  <w:endnote w:type="continuationSeparator" w:id="0">
    <w:p w14:paraId="0FD92CA7" w14:textId="77777777" w:rsidR="00360F1F" w:rsidRDefault="00360F1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73F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191F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5AAF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5B060" w14:textId="77777777" w:rsidR="00360F1F" w:rsidRDefault="00360F1F" w:rsidP="00086E2C">
      <w:pPr>
        <w:spacing w:after="0" w:line="240" w:lineRule="auto"/>
      </w:pPr>
      <w:r>
        <w:separator/>
      </w:r>
    </w:p>
  </w:footnote>
  <w:footnote w:type="continuationSeparator" w:id="0">
    <w:p w14:paraId="138850F9" w14:textId="77777777" w:rsidR="00360F1F" w:rsidRDefault="00360F1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DA96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F42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08B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C5"/>
    <w:rsid w:val="00086E2C"/>
    <w:rsid w:val="000A2E7A"/>
    <w:rsid w:val="001551C5"/>
    <w:rsid w:val="002244B7"/>
    <w:rsid w:val="00314D94"/>
    <w:rsid w:val="00360F1F"/>
    <w:rsid w:val="00617568"/>
    <w:rsid w:val="006E68FA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444F2"/>
  <w15:chartTrackingRefBased/>
  <w15:docId w15:val="{C38D1185-43AA-4732-BE6B-0FD58162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551C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551C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188</Characters>
  <Application>Microsoft Office Word</Application>
  <DocSecurity>0</DocSecurity>
  <Lines>11</Lines>
  <Paragraphs>6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2026-01-15T10:13:00Z</dcterms:created>
  <dcterms:modified xsi:type="dcterms:W3CDTF">2026-01-15T10:14:00Z</dcterms:modified>
</cp:coreProperties>
</file>