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0D70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BROKE</w:t>
      </w:r>
      <w:r>
        <w:rPr>
          <w:rFonts w:eastAsia="Times New Roman" w:cs="Times New Roman"/>
          <w:szCs w:val="24"/>
        </w:rPr>
        <w:t xml:space="preserve">       (fl.1477)</w:t>
      </w:r>
    </w:p>
    <w:p w14:paraId="37473A69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</w:p>
    <w:p w14:paraId="429894E1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</w:p>
    <w:p w14:paraId="72944132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Jul.</w:t>
      </w:r>
      <w:r>
        <w:rPr>
          <w:rFonts w:eastAsia="Times New Roman" w:cs="Times New Roman"/>
          <w:szCs w:val="24"/>
        </w:rPr>
        <w:tab/>
        <w:t>1478</w:t>
      </w:r>
      <w:r>
        <w:rPr>
          <w:rFonts w:eastAsia="Times New Roman" w:cs="Times New Roman"/>
          <w:szCs w:val="24"/>
        </w:rPr>
        <w:tab/>
        <w:t>He and Thomas Rogger(q.v.) were commissioned to take mariners for the King’s</w:t>
      </w:r>
    </w:p>
    <w:p w14:paraId="3C96039D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ship “le Antony”.      (C.P.R. 1476-85 p.113)</w:t>
      </w:r>
    </w:p>
    <w:p w14:paraId="62157FF7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</w:p>
    <w:p w14:paraId="6DDB1014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</w:p>
    <w:p w14:paraId="0804B7F2" w14:textId="77777777" w:rsidR="00FD0801" w:rsidRDefault="00FD0801" w:rsidP="00FD08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April 2026</w:t>
      </w:r>
    </w:p>
    <w:p w14:paraId="7D482948" w14:textId="5F350F91" w:rsidR="00617568" w:rsidRPr="00FD0801" w:rsidRDefault="00617568">
      <w:pPr>
        <w:rPr>
          <w:rFonts w:ascii="Times New Roman" w:hAnsi="Times New Roman" w:cs="Times New Roman"/>
          <w:lang w:val="en-US"/>
        </w:rPr>
      </w:pPr>
    </w:p>
    <w:sectPr w:rsidR="00617568" w:rsidRPr="00FD0801" w:rsidSect="00FD08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E413" w14:textId="77777777" w:rsidR="002457B2" w:rsidRDefault="002457B2" w:rsidP="00086E2C">
      <w:pPr>
        <w:spacing w:after="0" w:line="240" w:lineRule="auto"/>
      </w:pPr>
      <w:r>
        <w:separator/>
      </w:r>
    </w:p>
  </w:endnote>
  <w:endnote w:type="continuationSeparator" w:id="0">
    <w:p w14:paraId="1E9B9C73" w14:textId="77777777" w:rsidR="002457B2" w:rsidRDefault="002457B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BB5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03B0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DF1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6E74" w14:textId="77777777" w:rsidR="002457B2" w:rsidRDefault="002457B2" w:rsidP="00086E2C">
      <w:pPr>
        <w:spacing w:after="0" w:line="240" w:lineRule="auto"/>
      </w:pPr>
      <w:r>
        <w:separator/>
      </w:r>
    </w:p>
  </w:footnote>
  <w:footnote w:type="continuationSeparator" w:id="0">
    <w:p w14:paraId="42F4DB4D" w14:textId="77777777" w:rsidR="002457B2" w:rsidRDefault="002457B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A05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E77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8102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01"/>
    <w:rsid w:val="00086E2C"/>
    <w:rsid w:val="000A2E7A"/>
    <w:rsid w:val="002244B7"/>
    <w:rsid w:val="002457B2"/>
    <w:rsid w:val="00314D94"/>
    <w:rsid w:val="00617568"/>
    <w:rsid w:val="006E68FA"/>
    <w:rsid w:val="00ED3A55"/>
    <w:rsid w:val="00F479D0"/>
    <w:rsid w:val="00FD0801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FB229"/>
  <w15:chartTrackingRefBased/>
  <w15:docId w15:val="{DB0E15E3-B14C-4263-A67C-42613C9E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D080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156</Characters>
  <Application>Microsoft Office Word</Application>
  <DocSecurity>0</DocSecurity>
  <Lines>5</Lines>
  <Paragraphs>3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2026-04-19T18:31:00Z</dcterms:created>
  <dcterms:modified xsi:type="dcterms:W3CDTF">2026-04-19T18:32:00Z</dcterms:modified>
</cp:coreProperties>
</file>