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4DE05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  <w:u w:val="single"/>
        </w:rPr>
        <w:t>Roger BROKYNG</w:t>
      </w:r>
      <w:r w:rsidRPr="00081C5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81C5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81C59">
        <w:rPr>
          <w:rFonts w:ascii="Times New Roman" w:hAnsi="Times New Roman" w:cs="Times New Roman"/>
          <w:sz w:val="24"/>
          <w:szCs w:val="24"/>
        </w:rPr>
        <w:t>fl.1480)</w:t>
      </w:r>
    </w:p>
    <w:p w14:paraId="69562D4C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>of Colebrook, Devon. Husbandman.</w:t>
      </w:r>
    </w:p>
    <w:p w14:paraId="2A14A164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803891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606F833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ab/>
        <w:t>1480</w:t>
      </w:r>
      <w:r w:rsidRPr="00081C59"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 w:rsidRPr="00081C59"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 w:rsidRPr="00081C59">
        <w:rPr>
          <w:rFonts w:ascii="Times New Roman" w:hAnsi="Times New Roman" w:cs="Times New Roman"/>
          <w:sz w:val="24"/>
          <w:szCs w:val="24"/>
        </w:rPr>
        <w:t>(q.v.) brought a plaint of trespass against them.</w:t>
      </w:r>
    </w:p>
    <w:p w14:paraId="046CC187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ab/>
      </w:r>
      <w:r w:rsidRPr="00081C59">
        <w:rPr>
          <w:rFonts w:ascii="Times New Roman" w:hAnsi="Times New Roman" w:cs="Times New Roman"/>
          <w:sz w:val="24"/>
          <w:szCs w:val="24"/>
        </w:rPr>
        <w:tab/>
      </w:r>
      <w:r w:rsidRPr="00081C5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81C59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081C59">
        <w:rPr>
          <w:rFonts w:ascii="Times New Roman" w:hAnsi="Times New Roman" w:cs="Times New Roman"/>
          <w:sz w:val="24"/>
          <w:szCs w:val="24"/>
        </w:rPr>
        <w:t>)</w:t>
      </w:r>
    </w:p>
    <w:p w14:paraId="5B491B67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AD2393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33A7A1E" w14:textId="77777777" w:rsidR="0018589B" w:rsidRPr="00081C59" w:rsidRDefault="0018589B" w:rsidP="0018589B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>14 April 2020</w:t>
      </w:r>
    </w:p>
    <w:p w14:paraId="53AD49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38A8" w14:textId="77777777" w:rsidR="0018589B" w:rsidRDefault="0018589B" w:rsidP="009139A6">
      <w:r>
        <w:separator/>
      </w:r>
    </w:p>
  </w:endnote>
  <w:endnote w:type="continuationSeparator" w:id="0">
    <w:p w14:paraId="767E6AF5" w14:textId="77777777" w:rsidR="0018589B" w:rsidRDefault="001858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E1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03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F6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A9595" w14:textId="77777777" w:rsidR="0018589B" w:rsidRDefault="0018589B" w:rsidP="009139A6">
      <w:r>
        <w:separator/>
      </w:r>
    </w:p>
  </w:footnote>
  <w:footnote w:type="continuationSeparator" w:id="0">
    <w:p w14:paraId="2683DA90" w14:textId="77777777" w:rsidR="0018589B" w:rsidRDefault="001858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57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AF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F9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9B"/>
    <w:rsid w:val="000666E0"/>
    <w:rsid w:val="0018589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A947"/>
  <w15:chartTrackingRefBased/>
  <w15:docId w15:val="{C0BBDC08-893F-44C1-BFA1-1B18FF2E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5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2021-11-04T18:58:00Z</dcterms:created>
  <dcterms:modified xsi:type="dcterms:W3CDTF">2021-11-04T18:59:00Z</dcterms:modified>
</cp:coreProperties>
</file>