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4A0C2" w14:textId="77777777" w:rsidR="00C06E45" w:rsidRDefault="00C06E45" w:rsidP="00C06E45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BROKWODE</w:t>
      </w:r>
      <w:r>
        <w:rPr>
          <w:rFonts w:cs="Times New Roman"/>
          <w:lang w:val="en-US"/>
        </w:rPr>
        <w:t xml:space="preserve">         (fl.1496)</w:t>
      </w:r>
    </w:p>
    <w:p w14:paraId="47E7FE3B" w14:textId="77777777" w:rsidR="00C06E45" w:rsidRDefault="00C06E45" w:rsidP="00C06E4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Gloucester. Yeoman.</w:t>
      </w:r>
    </w:p>
    <w:p w14:paraId="2A10E96A" w14:textId="77777777" w:rsidR="00C06E45" w:rsidRDefault="00C06E45" w:rsidP="00C06E45">
      <w:pPr>
        <w:pStyle w:val="NoSpacing"/>
        <w:rPr>
          <w:rFonts w:cs="Times New Roman"/>
          <w:lang w:val="en-US"/>
        </w:rPr>
      </w:pPr>
    </w:p>
    <w:p w14:paraId="65D74206" w14:textId="77777777" w:rsidR="00C06E45" w:rsidRDefault="00C06E45" w:rsidP="00C06E45">
      <w:pPr>
        <w:pStyle w:val="NoSpacing"/>
        <w:rPr>
          <w:rFonts w:cs="Times New Roman"/>
          <w:lang w:val="en-US"/>
        </w:rPr>
      </w:pPr>
    </w:p>
    <w:p w14:paraId="0E0CDB11" w14:textId="77777777" w:rsidR="00C06E45" w:rsidRDefault="00C06E45" w:rsidP="00C06E4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The King brought a plaint for redemption for trespass, contempt,</w:t>
      </w:r>
    </w:p>
    <w:p w14:paraId="1E3CCA75" w14:textId="77777777" w:rsidR="00C06E45" w:rsidRDefault="00C06E45" w:rsidP="00C06E4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rescue, insurrection, </w:t>
      </w:r>
      <w:proofErr w:type="spellStart"/>
      <w:r>
        <w:rPr>
          <w:rFonts w:cs="Times New Roman"/>
          <w:lang w:val="en-US"/>
        </w:rPr>
        <w:t>misprison</w:t>
      </w:r>
      <w:proofErr w:type="spellEnd"/>
      <w:r>
        <w:rPr>
          <w:rFonts w:cs="Times New Roman"/>
          <w:lang w:val="en-US"/>
        </w:rPr>
        <w:t xml:space="preserve"> and forcible entry against him and </w:t>
      </w:r>
    </w:p>
    <w:p w14:paraId="1D2FB596" w14:textId="77777777" w:rsidR="00C06E45" w:rsidRDefault="00C06E45" w:rsidP="00C06E4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6 others.     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4A55EF1E" w14:textId="77777777" w:rsidR="00C06E45" w:rsidRDefault="00C06E45" w:rsidP="00C06E45">
      <w:pPr>
        <w:pStyle w:val="NoSpacing"/>
        <w:rPr>
          <w:rFonts w:cs="Times New Roman"/>
          <w:lang w:val="en-US"/>
        </w:rPr>
      </w:pPr>
    </w:p>
    <w:p w14:paraId="5DC33181" w14:textId="77777777" w:rsidR="00C06E45" w:rsidRDefault="00C06E45" w:rsidP="00C06E45">
      <w:pPr>
        <w:pStyle w:val="NoSpacing"/>
        <w:rPr>
          <w:rFonts w:cs="Times New Roman"/>
          <w:lang w:val="en-US"/>
        </w:rPr>
      </w:pPr>
    </w:p>
    <w:p w14:paraId="244F1960" w14:textId="77777777" w:rsidR="00C06E45" w:rsidRDefault="00C06E45" w:rsidP="00C06E4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19 May 2026</w:t>
      </w:r>
    </w:p>
    <w:p w14:paraId="3353AD6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45CBA" w14:textId="77777777" w:rsidR="00B356F5" w:rsidRDefault="00B356F5" w:rsidP="00086E2C">
      <w:pPr>
        <w:spacing w:after="0" w:line="240" w:lineRule="auto"/>
      </w:pPr>
      <w:r>
        <w:separator/>
      </w:r>
    </w:p>
  </w:endnote>
  <w:endnote w:type="continuationSeparator" w:id="0">
    <w:p w14:paraId="4DEFD780" w14:textId="77777777" w:rsidR="00B356F5" w:rsidRDefault="00B356F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8E5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8F67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40B7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B009B" w14:textId="77777777" w:rsidR="00B356F5" w:rsidRDefault="00B356F5" w:rsidP="00086E2C">
      <w:pPr>
        <w:spacing w:after="0" w:line="240" w:lineRule="auto"/>
      </w:pPr>
      <w:r>
        <w:separator/>
      </w:r>
    </w:p>
  </w:footnote>
  <w:footnote w:type="continuationSeparator" w:id="0">
    <w:p w14:paraId="1DE1BE1C" w14:textId="77777777" w:rsidR="00B356F5" w:rsidRDefault="00B356F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6B8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38F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15B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E45"/>
    <w:rsid w:val="00086E2C"/>
    <w:rsid w:val="000A2E7A"/>
    <w:rsid w:val="002244B7"/>
    <w:rsid w:val="00314D94"/>
    <w:rsid w:val="003B530E"/>
    <w:rsid w:val="005435B9"/>
    <w:rsid w:val="00617568"/>
    <w:rsid w:val="006E68FA"/>
    <w:rsid w:val="008E56AD"/>
    <w:rsid w:val="00AF65CA"/>
    <w:rsid w:val="00B356F5"/>
    <w:rsid w:val="00C06E4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35FC"/>
  <w15:chartTrackingRefBased/>
  <w15:docId w15:val="{8B98E61B-C9B8-413B-92E3-40ED99F3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C06E4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2026-05-20T20:02:00Z</dcterms:created>
  <dcterms:modified xsi:type="dcterms:W3CDTF">2026-05-20T20:03:00Z</dcterms:modified>
</cp:coreProperties>
</file>