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F7093" w14:textId="77777777" w:rsidR="007D1D32" w:rsidRDefault="007D1D32" w:rsidP="007D1D32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BROKKE</w:t>
      </w:r>
      <w:r>
        <w:rPr>
          <w:rFonts w:cs="Times New Roman"/>
        </w:rPr>
        <w:t xml:space="preserve">       (fl.1460)</w:t>
      </w:r>
    </w:p>
    <w:p w14:paraId="49DEACAA" w14:textId="77777777" w:rsidR="007D1D32" w:rsidRDefault="007D1D32" w:rsidP="007D1D32">
      <w:pPr>
        <w:pStyle w:val="NoSpacing"/>
        <w:rPr>
          <w:rFonts w:cs="Times New Roman"/>
        </w:rPr>
      </w:pPr>
      <w:r>
        <w:rPr>
          <w:rFonts w:cs="Times New Roman"/>
        </w:rPr>
        <w:t>of Looe, Cornwall. Tailor.</w:t>
      </w:r>
    </w:p>
    <w:p w14:paraId="7E92D9EF" w14:textId="77777777" w:rsidR="007D1D32" w:rsidRDefault="007D1D32" w:rsidP="007D1D32">
      <w:pPr>
        <w:pStyle w:val="NoSpacing"/>
        <w:rPr>
          <w:rFonts w:cs="Times New Roman"/>
        </w:rPr>
      </w:pPr>
    </w:p>
    <w:p w14:paraId="62BFA068" w14:textId="77777777" w:rsidR="007D1D32" w:rsidRDefault="007D1D32" w:rsidP="007D1D32">
      <w:pPr>
        <w:pStyle w:val="NoSpacing"/>
        <w:rPr>
          <w:rFonts w:cs="Times New Roman"/>
        </w:rPr>
      </w:pPr>
    </w:p>
    <w:p w14:paraId="6C7995E9" w14:textId="77777777" w:rsidR="007D1D32" w:rsidRDefault="007D1D32" w:rsidP="007D1D32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William Fox(q.v.) brought a plaint of trespass against him and 2 others.</w:t>
      </w:r>
    </w:p>
    <w:p w14:paraId="0F790D93" w14:textId="77777777" w:rsidR="007D1D32" w:rsidRDefault="007D1D32" w:rsidP="007D1D3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320A72AE" w14:textId="77777777" w:rsidR="007D1D32" w:rsidRDefault="007D1D32" w:rsidP="007D1D32">
      <w:pPr>
        <w:pStyle w:val="NoSpacing"/>
        <w:rPr>
          <w:rFonts w:cs="Times New Roman"/>
        </w:rPr>
      </w:pPr>
    </w:p>
    <w:p w14:paraId="55DE527A" w14:textId="77777777" w:rsidR="007D1D32" w:rsidRDefault="007D1D32" w:rsidP="007D1D32">
      <w:pPr>
        <w:pStyle w:val="NoSpacing"/>
        <w:rPr>
          <w:rFonts w:cs="Times New Roman"/>
        </w:rPr>
      </w:pPr>
    </w:p>
    <w:p w14:paraId="4D0F0748" w14:textId="77777777" w:rsidR="007D1D32" w:rsidRDefault="007D1D32" w:rsidP="007D1D32">
      <w:pPr>
        <w:pStyle w:val="NoSpacing"/>
        <w:rPr>
          <w:rFonts w:cs="Times New Roman"/>
        </w:rPr>
      </w:pPr>
      <w:r>
        <w:rPr>
          <w:rFonts w:cs="Times New Roman"/>
        </w:rPr>
        <w:t>9 June 2026</w:t>
      </w:r>
    </w:p>
    <w:p w14:paraId="6349CDD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35DC6" w14:textId="77777777" w:rsidR="00801509" w:rsidRDefault="00801509" w:rsidP="00086E2C">
      <w:pPr>
        <w:spacing w:after="0" w:line="240" w:lineRule="auto"/>
      </w:pPr>
      <w:r>
        <w:separator/>
      </w:r>
    </w:p>
  </w:endnote>
  <w:endnote w:type="continuationSeparator" w:id="0">
    <w:p w14:paraId="05A64282" w14:textId="77777777" w:rsidR="00801509" w:rsidRDefault="0080150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0C76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4062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8F4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7A223" w14:textId="77777777" w:rsidR="00801509" w:rsidRDefault="00801509" w:rsidP="00086E2C">
      <w:pPr>
        <w:spacing w:after="0" w:line="240" w:lineRule="auto"/>
      </w:pPr>
      <w:r>
        <w:separator/>
      </w:r>
    </w:p>
  </w:footnote>
  <w:footnote w:type="continuationSeparator" w:id="0">
    <w:p w14:paraId="13AE48A3" w14:textId="77777777" w:rsidR="00801509" w:rsidRDefault="0080150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F430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64DC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2154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D32"/>
    <w:rsid w:val="00086E2C"/>
    <w:rsid w:val="000A2E7A"/>
    <w:rsid w:val="002244B7"/>
    <w:rsid w:val="00314D94"/>
    <w:rsid w:val="005435B9"/>
    <w:rsid w:val="00617568"/>
    <w:rsid w:val="006E68FA"/>
    <w:rsid w:val="007D1D32"/>
    <w:rsid w:val="00801509"/>
    <w:rsid w:val="008E56AD"/>
    <w:rsid w:val="00943CCF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F1529"/>
  <w15:chartTrackingRefBased/>
  <w15:docId w15:val="{71A1BFB2-5592-4402-A9EA-7461BF94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2026-06-13T21:07:00Z</dcterms:created>
  <dcterms:modified xsi:type="dcterms:W3CDTF">2026-06-13T21:07:00Z</dcterms:modified>
</cp:coreProperties>
</file>