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442E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BROKKE</w:t>
      </w:r>
      <w:r>
        <w:rPr>
          <w:rFonts w:ascii="Times New Roman" w:hAnsi="Times New Roman" w:cs="Times New Roman"/>
        </w:rPr>
        <w:t xml:space="preserve">        (fl.1476)</w:t>
      </w:r>
    </w:p>
    <w:p w14:paraId="369F6344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Gloucester. Yeoman.</w:t>
      </w:r>
    </w:p>
    <w:p w14:paraId="1BAFF748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</w:p>
    <w:p w14:paraId="48AE34E3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</w:p>
    <w:p w14:paraId="5E2FB6FD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Thomas Payne(q.v.) and his wife, Margaret(q.v.), brought a plaint of</w:t>
      </w:r>
    </w:p>
    <w:p w14:paraId="678BEF89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forcible entry against him and 11 others.</w:t>
      </w:r>
    </w:p>
    <w:p w14:paraId="7E713C9F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592FA881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</w:p>
    <w:p w14:paraId="146049BD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</w:p>
    <w:p w14:paraId="4CF98837" w14:textId="77777777" w:rsidR="00E12DC3" w:rsidRDefault="00E12DC3" w:rsidP="00E12D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February 2026</w:t>
      </w:r>
    </w:p>
    <w:p w14:paraId="439A6A1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37CE2" w14:textId="77777777" w:rsidR="00C23379" w:rsidRDefault="00C23379" w:rsidP="00086E2C">
      <w:pPr>
        <w:spacing w:after="0" w:line="240" w:lineRule="auto"/>
      </w:pPr>
      <w:r>
        <w:separator/>
      </w:r>
    </w:p>
  </w:endnote>
  <w:endnote w:type="continuationSeparator" w:id="0">
    <w:p w14:paraId="4EFF6F17" w14:textId="77777777" w:rsidR="00C23379" w:rsidRDefault="00C2337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942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29C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041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F5CB8" w14:textId="77777777" w:rsidR="00C23379" w:rsidRDefault="00C23379" w:rsidP="00086E2C">
      <w:pPr>
        <w:spacing w:after="0" w:line="240" w:lineRule="auto"/>
      </w:pPr>
      <w:r>
        <w:separator/>
      </w:r>
    </w:p>
  </w:footnote>
  <w:footnote w:type="continuationSeparator" w:id="0">
    <w:p w14:paraId="58F95195" w14:textId="77777777" w:rsidR="00C23379" w:rsidRDefault="00C2337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A2C4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91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AC0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C3"/>
    <w:rsid w:val="00086E2C"/>
    <w:rsid w:val="000A2E7A"/>
    <w:rsid w:val="002244B7"/>
    <w:rsid w:val="00314D94"/>
    <w:rsid w:val="004773FD"/>
    <w:rsid w:val="00617568"/>
    <w:rsid w:val="006E68FA"/>
    <w:rsid w:val="00C23379"/>
    <w:rsid w:val="00E12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82007"/>
  <w15:chartTrackingRefBased/>
  <w15:docId w15:val="{4178A3F8-F607-4842-B1D4-C6CEA04BD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12D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2D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252</Characters>
  <Application>Microsoft Office Word</Application>
  <DocSecurity>0</DocSecurity>
  <Lines>11</Lines>
  <Paragraphs>7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2026-02-26T22:00:00Z</dcterms:created>
  <dcterms:modified xsi:type="dcterms:W3CDTF">2026-02-26T22:01:00Z</dcterms:modified>
</cp:coreProperties>
</file>