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A01F4" w14:textId="77777777" w:rsidR="00AC736E" w:rsidRDefault="00AC736E" w:rsidP="00AC736E">
      <w:pPr>
        <w:pStyle w:val="NoSpacing"/>
        <w:jc w:val="both"/>
        <w:rPr>
          <w:rFonts w:cs="Times New Roman"/>
        </w:rPr>
      </w:pPr>
      <w:r>
        <w:rPr>
          <w:rFonts w:cs="Times New Roman"/>
          <w:u w:val="single"/>
        </w:rPr>
        <w:t>John BROKESBY</w:t>
      </w:r>
      <w:r>
        <w:rPr>
          <w:rFonts w:cs="Times New Roman"/>
        </w:rPr>
        <w:t xml:space="preserve">       (fl.1483)</w:t>
      </w:r>
    </w:p>
    <w:p w14:paraId="0D19D605" w14:textId="77777777" w:rsidR="00AC736E" w:rsidRDefault="00AC736E" w:rsidP="00AC736E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of Frisby, Leicestershire. Esquire.</w:t>
      </w:r>
    </w:p>
    <w:p w14:paraId="33343244" w14:textId="77777777" w:rsidR="00AC736E" w:rsidRDefault="00AC736E" w:rsidP="00AC736E">
      <w:pPr>
        <w:pStyle w:val="NoSpacing"/>
        <w:jc w:val="both"/>
        <w:rPr>
          <w:rFonts w:cs="Times New Roman"/>
        </w:rPr>
      </w:pPr>
    </w:p>
    <w:p w14:paraId="74793A3C" w14:textId="77777777" w:rsidR="00AC736E" w:rsidRDefault="00AC736E" w:rsidP="00AC736E">
      <w:pPr>
        <w:pStyle w:val="NoSpacing"/>
        <w:jc w:val="both"/>
        <w:rPr>
          <w:rFonts w:cs="Times New Roman"/>
        </w:rPr>
      </w:pPr>
    </w:p>
    <w:p w14:paraId="69BC0056" w14:textId="77777777" w:rsidR="00AC736E" w:rsidRDefault="00AC736E" w:rsidP="00AC736E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  <w:t>1483</w:t>
      </w:r>
      <w:r>
        <w:rPr>
          <w:rFonts w:cs="Times New Roman"/>
        </w:rPr>
        <w:tab/>
        <w:t>Sir Thomas Stalbroke of London, draper(q.v.), brought a plaint of debt</w:t>
      </w:r>
    </w:p>
    <w:p w14:paraId="6C65DCD9" w14:textId="77777777" w:rsidR="00AC736E" w:rsidRDefault="00AC736E" w:rsidP="00AC736E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against him.</w:t>
      </w:r>
    </w:p>
    <w:p w14:paraId="1AD66978" w14:textId="77777777" w:rsidR="00AC736E" w:rsidRDefault="00AC736E" w:rsidP="00AC736E">
      <w:pPr>
        <w:pStyle w:val="NoSpacing"/>
        <w:jc w:val="both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461AA0">
        <w:rPr>
          <w:rFonts w:cs="Times New Roman"/>
        </w:rPr>
        <w:t xml:space="preserve">( </w:t>
      </w:r>
      <w:r w:rsidRPr="008A6714">
        <w:rPr>
          <w:rFonts w:cs="Times New Roman"/>
          <w:color w:val="0F4761" w:themeColor="accent1" w:themeShade="BF"/>
          <w:u w:val="single"/>
        </w:rPr>
        <w:t>http://aalt.law.uh.edu/Indices/CP40Indices/CP40no883Pl.htm</w:t>
      </w:r>
      <w:r w:rsidRPr="00461AA0">
        <w:rPr>
          <w:rFonts w:cs="Times New Roman"/>
        </w:rPr>
        <w:t xml:space="preserve"> )</w:t>
      </w:r>
    </w:p>
    <w:p w14:paraId="2E98E528" w14:textId="77777777" w:rsidR="00AC736E" w:rsidRDefault="00AC736E" w:rsidP="00AC736E">
      <w:pPr>
        <w:pStyle w:val="NoSpacing"/>
        <w:jc w:val="both"/>
        <w:rPr>
          <w:rFonts w:cs="Times New Roman"/>
        </w:rPr>
      </w:pPr>
    </w:p>
    <w:p w14:paraId="3A9BEABA" w14:textId="77777777" w:rsidR="00AC736E" w:rsidRDefault="00AC736E" w:rsidP="00AC736E">
      <w:pPr>
        <w:pStyle w:val="NoSpacing"/>
        <w:jc w:val="both"/>
        <w:rPr>
          <w:rFonts w:cs="Times New Roman"/>
        </w:rPr>
      </w:pPr>
    </w:p>
    <w:p w14:paraId="0A88A815" w14:textId="77777777" w:rsidR="00AC736E" w:rsidRDefault="00AC736E" w:rsidP="00AC736E">
      <w:pPr>
        <w:pStyle w:val="NoSpacing"/>
        <w:jc w:val="both"/>
        <w:rPr>
          <w:rFonts w:cs="Times New Roman"/>
        </w:rPr>
      </w:pPr>
      <w:r>
        <w:rPr>
          <w:rFonts w:cs="Times New Roman"/>
        </w:rPr>
        <w:t>4 April 2026</w:t>
      </w:r>
    </w:p>
    <w:p w14:paraId="6ECBC74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CD0F8" w14:textId="77777777" w:rsidR="008F7421" w:rsidRDefault="008F7421" w:rsidP="00086E2C">
      <w:pPr>
        <w:spacing w:after="0" w:line="240" w:lineRule="auto"/>
      </w:pPr>
      <w:r>
        <w:separator/>
      </w:r>
    </w:p>
  </w:endnote>
  <w:endnote w:type="continuationSeparator" w:id="0">
    <w:p w14:paraId="1A90CB7F" w14:textId="77777777" w:rsidR="008F7421" w:rsidRDefault="008F742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907C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E336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>Compilation copywrite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DDD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89329" w14:textId="77777777" w:rsidR="008F7421" w:rsidRDefault="008F7421" w:rsidP="00086E2C">
      <w:pPr>
        <w:spacing w:after="0" w:line="240" w:lineRule="auto"/>
      </w:pPr>
      <w:r>
        <w:separator/>
      </w:r>
    </w:p>
  </w:footnote>
  <w:footnote w:type="continuationSeparator" w:id="0">
    <w:p w14:paraId="057E33A1" w14:textId="77777777" w:rsidR="008F7421" w:rsidRDefault="008F742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A9CDD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56B8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7892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36E"/>
    <w:rsid w:val="00086E2C"/>
    <w:rsid w:val="000A2E7A"/>
    <w:rsid w:val="002244B7"/>
    <w:rsid w:val="00314D94"/>
    <w:rsid w:val="003B530E"/>
    <w:rsid w:val="005435B9"/>
    <w:rsid w:val="00617568"/>
    <w:rsid w:val="006E68FA"/>
    <w:rsid w:val="008E56AD"/>
    <w:rsid w:val="008F7421"/>
    <w:rsid w:val="00AC736E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B98D7"/>
  <w15:chartTrackingRefBased/>
  <w15:docId w15:val="{21E75E8C-32D1-4107-A342-1BBD5BAE6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2026-05-21T17:30:00Z</dcterms:created>
  <dcterms:modified xsi:type="dcterms:W3CDTF">2026-05-21T17:31:00Z</dcterms:modified>
</cp:coreProperties>
</file>