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789B6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BRODFOTE</w:t>
      </w:r>
      <w:r>
        <w:rPr>
          <w:rFonts w:ascii="Times New Roman" w:hAnsi="Times New Roman" w:cs="Times New Roman"/>
          <w:lang w:val="en-US"/>
        </w:rPr>
        <w:t xml:space="preserve">        (fl.1487)</w:t>
      </w:r>
    </w:p>
    <w:p w14:paraId="1C6AFA63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Bungay, Suffolk. Shearman.</w:t>
      </w:r>
    </w:p>
    <w:p w14:paraId="4F1477C3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</w:p>
    <w:p w14:paraId="5F435ED6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</w:p>
    <w:p w14:paraId="369A2045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51D4B974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8DB6E6E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</w:p>
    <w:p w14:paraId="45286341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</w:p>
    <w:p w14:paraId="397480AB" w14:textId="77777777" w:rsidR="000C49CE" w:rsidRDefault="000C49CE" w:rsidP="000C49C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0BD42A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9C2A" w14:textId="77777777" w:rsidR="00C7325A" w:rsidRDefault="00C7325A" w:rsidP="00086E2C">
      <w:pPr>
        <w:spacing w:after="0" w:line="240" w:lineRule="auto"/>
      </w:pPr>
      <w:r>
        <w:separator/>
      </w:r>
    </w:p>
  </w:endnote>
  <w:endnote w:type="continuationSeparator" w:id="0">
    <w:p w14:paraId="698377BB" w14:textId="77777777" w:rsidR="00C7325A" w:rsidRDefault="00C732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80E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8D6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8D1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62EE7" w14:textId="77777777" w:rsidR="00C7325A" w:rsidRDefault="00C7325A" w:rsidP="00086E2C">
      <w:pPr>
        <w:spacing w:after="0" w:line="240" w:lineRule="auto"/>
      </w:pPr>
      <w:r>
        <w:separator/>
      </w:r>
    </w:p>
  </w:footnote>
  <w:footnote w:type="continuationSeparator" w:id="0">
    <w:p w14:paraId="531C0B6E" w14:textId="77777777" w:rsidR="00C7325A" w:rsidRDefault="00C732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575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921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17B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CE"/>
    <w:rsid w:val="00086E2C"/>
    <w:rsid w:val="000A2E7A"/>
    <w:rsid w:val="000C49CE"/>
    <w:rsid w:val="002244B7"/>
    <w:rsid w:val="00314D94"/>
    <w:rsid w:val="004C00F4"/>
    <w:rsid w:val="00617568"/>
    <w:rsid w:val="006E68FA"/>
    <w:rsid w:val="00C7325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85C2"/>
  <w15:chartTrackingRefBased/>
  <w15:docId w15:val="{F2A71EDA-9A11-4268-A073-AD31608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C49C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49C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211</Characters>
  <Application>Microsoft Office Word</Application>
  <DocSecurity>0</DocSecurity>
  <Lines>12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2026-04-07T11:44:00Z</dcterms:created>
  <dcterms:modified xsi:type="dcterms:W3CDTF">2026-04-07T11:45:00Z</dcterms:modified>
</cp:coreProperties>
</file>