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37EEC" w14:textId="77777777" w:rsidR="00740C8D" w:rsidRDefault="00740C8D" w:rsidP="00740C8D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Thomas BRIGGE</w:t>
      </w:r>
      <w:r>
        <w:rPr>
          <w:rFonts w:cs="Times New Roman"/>
        </w:rPr>
        <w:t xml:space="preserve">        (fl.1484-5)</w:t>
      </w:r>
    </w:p>
    <w:p w14:paraId="415908BD" w14:textId="77777777" w:rsidR="00740C8D" w:rsidRDefault="00740C8D" w:rsidP="00740C8D">
      <w:pPr>
        <w:pStyle w:val="NoSpacing"/>
        <w:rPr>
          <w:rFonts w:cs="Times New Roman"/>
        </w:rPr>
      </w:pPr>
    </w:p>
    <w:p w14:paraId="0FB10ECF" w14:textId="77777777" w:rsidR="00740C8D" w:rsidRDefault="00740C8D" w:rsidP="00740C8D">
      <w:pPr>
        <w:pStyle w:val="NoSpacing"/>
        <w:rPr>
          <w:rFonts w:cs="Times New Roman"/>
        </w:rPr>
      </w:pPr>
    </w:p>
    <w:p w14:paraId="1691CE01" w14:textId="77777777" w:rsidR="00740C8D" w:rsidRDefault="00740C8D" w:rsidP="00740C8D">
      <w:pPr>
        <w:pStyle w:val="NoSpacing"/>
        <w:rPr>
          <w:rFonts w:cs="Times New Roman"/>
        </w:rPr>
      </w:pPr>
      <w:r>
        <w:rPr>
          <w:rFonts w:cs="Times New Roman"/>
        </w:rPr>
        <w:t xml:space="preserve">  5 Mar.1484</w:t>
      </w:r>
      <w:r>
        <w:rPr>
          <w:rFonts w:cs="Times New Roman"/>
        </w:rPr>
        <w:tab/>
        <w:t>On a commission of the peace for Essex.    (C.P.R. 1476-85 p.561)</w:t>
      </w:r>
    </w:p>
    <w:p w14:paraId="7298B5AE" w14:textId="77777777" w:rsidR="00740C8D" w:rsidRDefault="00740C8D" w:rsidP="00740C8D">
      <w:pPr>
        <w:pStyle w:val="NoSpacing"/>
        <w:rPr>
          <w:rFonts w:cs="Times New Roman"/>
        </w:rPr>
      </w:pPr>
      <w:r>
        <w:rPr>
          <w:rFonts w:cs="Times New Roman"/>
        </w:rPr>
        <w:t>12 Mar.</w:t>
      </w:r>
      <w:r>
        <w:rPr>
          <w:rFonts w:cs="Times New Roman"/>
        </w:rPr>
        <w:tab/>
        <w:t>On a commission of the peace for Essex.    (ibid.)</w:t>
      </w:r>
    </w:p>
    <w:p w14:paraId="677ED2B0" w14:textId="77777777" w:rsidR="00740C8D" w:rsidRDefault="00740C8D" w:rsidP="00740C8D">
      <w:pPr>
        <w:pStyle w:val="NoSpacing"/>
        <w:rPr>
          <w:rFonts w:cs="Times New Roman"/>
        </w:rPr>
      </w:pPr>
      <w:r>
        <w:rPr>
          <w:rFonts w:cs="Times New Roman"/>
        </w:rPr>
        <w:t>21 Feb.1485</w:t>
      </w:r>
      <w:r>
        <w:rPr>
          <w:rFonts w:cs="Times New Roman"/>
        </w:rPr>
        <w:tab/>
        <w:t>On a commission of the peace for Essex.    (ibid.)</w:t>
      </w:r>
    </w:p>
    <w:p w14:paraId="07659B28" w14:textId="77777777" w:rsidR="00740C8D" w:rsidRDefault="00740C8D" w:rsidP="00740C8D">
      <w:pPr>
        <w:pStyle w:val="NoSpacing"/>
        <w:rPr>
          <w:rFonts w:cs="Times New Roman"/>
        </w:rPr>
      </w:pPr>
    </w:p>
    <w:p w14:paraId="5FFE129D" w14:textId="77777777" w:rsidR="00740C8D" w:rsidRDefault="00740C8D" w:rsidP="00740C8D">
      <w:pPr>
        <w:pStyle w:val="NoSpacing"/>
        <w:rPr>
          <w:rFonts w:cs="Times New Roman"/>
        </w:rPr>
      </w:pPr>
    </w:p>
    <w:p w14:paraId="311CFD02" w14:textId="77777777" w:rsidR="00740C8D" w:rsidRDefault="00740C8D" w:rsidP="00740C8D">
      <w:pPr>
        <w:pStyle w:val="NoSpacing"/>
        <w:rPr>
          <w:rFonts w:cs="Times New Roman"/>
        </w:rPr>
      </w:pPr>
      <w:r>
        <w:rPr>
          <w:rFonts w:cs="Times New Roman"/>
        </w:rPr>
        <w:t>28 April 2026</w:t>
      </w:r>
    </w:p>
    <w:p w14:paraId="7DA499D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56A47" w14:textId="77777777" w:rsidR="00844904" w:rsidRDefault="00844904" w:rsidP="00086E2C">
      <w:pPr>
        <w:spacing w:after="0" w:line="240" w:lineRule="auto"/>
      </w:pPr>
      <w:r>
        <w:separator/>
      </w:r>
    </w:p>
  </w:endnote>
  <w:endnote w:type="continuationSeparator" w:id="0">
    <w:p w14:paraId="248C6BBF" w14:textId="77777777" w:rsidR="00844904" w:rsidRDefault="00844904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EE949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2882B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4A30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716D9" w14:textId="77777777" w:rsidR="00844904" w:rsidRDefault="00844904" w:rsidP="00086E2C">
      <w:pPr>
        <w:spacing w:after="0" w:line="240" w:lineRule="auto"/>
      </w:pPr>
      <w:r>
        <w:separator/>
      </w:r>
    </w:p>
  </w:footnote>
  <w:footnote w:type="continuationSeparator" w:id="0">
    <w:p w14:paraId="556E1D28" w14:textId="77777777" w:rsidR="00844904" w:rsidRDefault="00844904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D22B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043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F54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8D"/>
    <w:rsid w:val="00086E2C"/>
    <w:rsid w:val="000A2E7A"/>
    <w:rsid w:val="002244B7"/>
    <w:rsid w:val="00314D94"/>
    <w:rsid w:val="005435B9"/>
    <w:rsid w:val="00617568"/>
    <w:rsid w:val="006E68FA"/>
    <w:rsid w:val="00740C8D"/>
    <w:rsid w:val="00844904"/>
    <w:rsid w:val="008E56AD"/>
    <w:rsid w:val="00AF5432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9594C"/>
  <w15:chartTrackingRefBased/>
  <w15:docId w15:val="{D490E214-8980-42DD-8B15-452DAF8E5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2026-05-03T14:35:00Z</dcterms:created>
  <dcterms:modified xsi:type="dcterms:W3CDTF">2026-05-03T14:35:00Z</dcterms:modified>
</cp:coreProperties>
</file>