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25476" w14:textId="77777777" w:rsidR="00AD42EC" w:rsidRDefault="00AD42EC" w:rsidP="00AD42EC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BRISTOWE</w:t>
      </w:r>
      <w:r>
        <w:rPr>
          <w:rFonts w:cs="Times New Roman"/>
          <w:szCs w:val="24"/>
          <w:lang w:val="en-GB"/>
        </w:rPr>
        <w:t xml:space="preserve">      (fl.1468)</w:t>
      </w:r>
    </w:p>
    <w:p w14:paraId="4DAF07E9" w14:textId="77777777" w:rsidR="00AD42EC" w:rsidRDefault="00AD42EC" w:rsidP="00AD42EC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Enfield, Middlesex. Maltman.</w:t>
      </w:r>
    </w:p>
    <w:p w14:paraId="4ECF55B4" w14:textId="77777777" w:rsidR="00AD42EC" w:rsidRDefault="00AD42EC" w:rsidP="00AD42EC">
      <w:pPr>
        <w:pStyle w:val="NoSpacing"/>
        <w:rPr>
          <w:rFonts w:cs="Times New Roman"/>
          <w:szCs w:val="24"/>
          <w:lang w:val="en-GB"/>
        </w:rPr>
      </w:pPr>
    </w:p>
    <w:p w14:paraId="0317AEFD" w14:textId="77777777" w:rsidR="00AD42EC" w:rsidRDefault="00AD42EC" w:rsidP="00AD42EC">
      <w:pPr>
        <w:pStyle w:val="NoSpacing"/>
        <w:rPr>
          <w:rFonts w:cs="Times New Roman"/>
          <w:szCs w:val="24"/>
          <w:lang w:val="en-GB"/>
        </w:rPr>
      </w:pPr>
    </w:p>
    <w:p w14:paraId="3EA0D629" w14:textId="77777777" w:rsidR="00AD42EC" w:rsidRPr="006D7FCB" w:rsidRDefault="00AD42EC" w:rsidP="00AD42EC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>Elizabeth Woodville brought a plaint of trespass against him and 5 others.</w:t>
      </w:r>
    </w:p>
    <w:p w14:paraId="3B44A9DB" w14:textId="77777777" w:rsidR="00AD42EC" w:rsidRDefault="00AD42EC" w:rsidP="00AD42EC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B0528">
          <w:rPr>
            <w:rStyle w:val="Hyperlink"/>
            <w:rFonts w:cs="Times New Roman"/>
            <w:szCs w:val="24"/>
            <w:lang w:val="en-GB"/>
          </w:rPr>
          <w:t>https://waalt.uh.edu/index.php/KB27/827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4350190" w14:textId="77777777" w:rsidR="00AD42EC" w:rsidRDefault="00AD42EC" w:rsidP="00AD42EC">
      <w:pPr>
        <w:pStyle w:val="NoSpacing"/>
        <w:rPr>
          <w:rFonts w:cs="Times New Roman"/>
          <w:szCs w:val="24"/>
          <w:lang w:val="en-GB"/>
        </w:rPr>
      </w:pPr>
    </w:p>
    <w:p w14:paraId="1089C456" w14:textId="77777777" w:rsidR="00AD42EC" w:rsidRDefault="00AD42EC" w:rsidP="00AD42EC">
      <w:pPr>
        <w:pStyle w:val="NoSpacing"/>
        <w:rPr>
          <w:rFonts w:cs="Times New Roman"/>
          <w:szCs w:val="24"/>
          <w:lang w:val="en-GB"/>
        </w:rPr>
      </w:pPr>
    </w:p>
    <w:p w14:paraId="103DD49D" w14:textId="77777777" w:rsidR="00AD42EC" w:rsidRDefault="00AD42EC" w:rsidP="00AD42EC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23 January 2026</w:t>
      </w:r>
    </w:p>
    <w:p w14:paraId="799A813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AE76B" w14:textId="77777777" w:rsidR="00F74835" w:rsidRDefault="00F74835" w:rsidP="00086E2C">
      <w:pPr>
        <w:spacing w:after="0" w:line="240" w:lineRule="auto"/>
      </w:pPr>
      <w:r>
        <w:separator/>
      </w:r>
    </w:p>
  </w:endnote>
  <w:endnote w:type="continuationSeparator" w:id="0">
    <w:p w14:paraId="387239D4" w14:textId="77777777" w:rsidR="00F74835" w:rsidRDefault="00F7483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8F1D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6D45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735B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266F3" w14:textId="77777777" w:rsidR="00F74835" w:rsidRDefault="00F74835" w:rsidP="00086E2C">
      <w:pPr>
        <w:spacing w:after="0" w:line="240" w:lineRule="auto"/>
      </w:pPr>
      <w:r>
        <w:separator/>
      </w:r>
    </w:p>
  </w:footnote>
  <w:footnote w:type="continuationSeparator" w:id="0">
    <w:p w14:paraId="59336F94" w14:textId="77777777" w:rsidR="00F74835" w:rsidRDefault="00F7483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A74F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1F14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0529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2EC"/>
    <w:rsid w:val="00044127"/>
    <w:rsid w:val="00086E2C"/>
    <w:rsid w:val="000A2E7A"/>
    <w:rsid w:val="002244B7"/>
    <w:rsid w:val="00314D94"/>
    <w:rsid w:val="00617568"/>
    <w:rsid w:val="006E68FA"/>
    <w:rsid w:val="00AD42EC"/>
    <w:rsid w:val="00ED3A55"/>
    <w:rsid w:val="00F479D0"/>
    <w:rsid w:val="00F7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1B436"/>
  <w15:chartTrackingRefBased/>
  <w15:docId w15:val="{EC54FEF7-6130-45D5-87B7-25F6B1DFF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D42EC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AD42E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232</Characters>
  <Application>Microsoft Office Word</Application>
  <DocSecurity>0</DocSecurity>
  <Lines>12</Lines>
  <Paragraphs>7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2026-01-23T20:54:00Z</dcterms:created>
  <dcterms:modified xsi:type="dcterms:W3CDTF">2026-01-23T20:54:00Z</dcterms:modified>
</cp:coreProperties>
</file>