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112D6" w14:textId="77777777" w:rsidR="003C4308" w:rsidRDefault="003C4308" w:rsidP="003C430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BRIGHTWELL</w:t>
      </w:r>
      <w:r>
        <w:rPr>
          <w:rFonts w:ascii="Times New Roman" w:hAnsi="Times New Roman" w:cs="Times New Roman"/>
        </w:rPr>
        <w:t xml:space="preserve">      (fl.1483)</w:t>
      </w:r>
    </w:p>
    <w:p w14:paraId="5C2C6D6A" w14:textId="77777777" w:rsidR="003C4308" w:rsidRDefault="003C4308" w:rsidP="003C430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Mildenhall, Suffolk. Grocer.</w:t>
      </w:r>
    </w:p>
    <w:p w14:paraId="2F6E54E6" w14:textId="77777777" w:rsidR="003C4308" w:rsidRDefault="003C4308" w:rsidP="003C4308">
      <w:pPr>
        <w:pStyle w:val="NoSpacing"/>
        <w:jc w:val="both"/>
        <w:rPr>
          <w:rFonts w:ascii="Times New Roman" w:hAnsi="Times New Roman" w:cs="Times New Roman"/>
        </w:rPr>
      </w:pPr>
    </w:p>
    <w:p w14:paraId="36BBC9C8" w14:textId="77777777" w:rsidR="003C4308" w:rsidRDefault="003C4308" w:rsidP="003C4308">
      <w:pPr>
        <w:pStyle w:val="NoSpacing"/>
        <w:jc w:val="both"/>
        <w:rPr>
          <w:rFonts w:ascii="Times New Roman" w:hAnsi="Times New Roman" w:cs="Times New Roman"/>
        </w:rPr>
      </w:pPr>
    </w:p>
    <w:p w14:paraId="5D38C968" w14:textId="77777777" w:rsidR="003C4308" w:rsidRDefault="003C4308" w:rsidP="003C430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John Spenser(q.v.) brought a plaint of debt against him and 4 others.</w:t>
      </w:r>
    </w:p>
    <w:p w14:paraId="66938D1F" w14:textId="77777777" w:rsidR="003C4308" w:rsidRDefault="003C4308" w:rsidP="003C430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1AA0">
        <w:rPr>
          <w:rFonts w:ascii="Times New Roman" w:hAnsi="Times New Roman" w:cs="Times New Roman"/>
        </w:rPr>
        <w:t xml:space="preserve">( </w:t>
      </w:r>
      <w:r w:rsidRPr="008A6714">
        <w:rPr>
          <w:rFonts w:ascii="Times New Roman" w:hAnsi="Times New Roman"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ascii="Times New Roman" w:hAnsi="Times New Roman" w:cs="Times New Roman"/>
        </w:rPr>
        <w:t xml:space="preserve"> )</w:t>
      </w:r>
    </w:p>
    <w:p w14:paraId="4599BF25" w14:textId="77777777" w:rsidR="003C4308" w:rsidRDefault="003C4308" w:rsidP="003C4308">
      <w:pPr>
        <w:pStyle w:val="NoSpacing"/>
        <w:jc w:val="both"/>
        <w:rPr>
          <w:rFonts w:ascii="Times New Roman" w:hAnsi="Times New Roman" w:cs="Times New Roman"/>
        </w:rPr>
      </w:pPr>
    </w:p>
    <w:p w14:paraId="3646C2F6" w14:textId="77777777" w:rsidR="003C4308" w:rsidRDefault="003C4308" w:rsidP="003C4308">
      <w:pPr>
        <w:pStyle w:val="NoSpacing"/>
        <w:jc w:val="both"/>
        <w:rPr>
          <w:rFonts w:ascii="Times New Roman" w:hAnsi="Times New Roman" w:cs="Times New Roman"/>
        </w:rPr>
      </w:pPr>
    </w:p>
    <w:p w14:paraId="53B22D02" w14:textId="77777777" w:rsidR="003C4308" w:rsidRDefault="003C4308" w:rsidP="003C430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January 2026</w:t>
      </w:r>
    </w:p>
    <w:p w14:paraId="55681F07" w14:textId="77D87600" w:rsidR="00617568" w:rsidRPr="00086E2C" w:rsidRDefault="003C4308" w:rsidP="003C430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obert Brightwell</w:t>
      </w: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55FE9" w14:textId="77777777" w:rsidR="00150EC3" w:rsidRDefault="00150EC3" w:rsidP="00086E2C">
      <w:pPr>
        <w:spacing w:after="0" w:line="240" w:lineRule="auto"/>
      </w:pPr>
      <w:r>
        <w:separator/>
      </w:r>
    </w:p>
  </w:endnote>
  <w:endnote w:type="continuationSeparator" w:id="0">
    <w:p w14:paraId="1F7F6CDD" w14:textId="77777777" w:rsidR="00150EC3" w:rsidRDefault="00150EC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F43C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5134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04FB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28AFF" w14:textId="77777777" w:rsidR="00150EC3" w:rsidRDefault="00150EC3" w:rsidP="00086E2C">
      <w:pPr>
        <w:spacing w:after="0" w:line="240" w:lineRule="auto"/>
      </w:pPr>
      <w:r>
        <w:separator/>
      </w:r>
    </w:p>
  </w:footnote>
  <w:footnote w:type="continuationSeparator" w:id="0">
    <w:p w14:paraId="5C052E78" w14:textId="77777777" w:rsidR="00150EC3" w:rsidRDefault="00150EC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F5C3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C0FB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70F7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08"/>
    <w:rsid w:val="00086E2C"/>
    <w:rsid w:val="000A2E7A"/>
    <w:rsid w:val="00150EC3"/>
    <w:rsid w:val="002244B7"/>
    <w:rsid w:val="00314D94"/>
    <w:rsid w:val="003C4308"/>
    <w:rsid w:val="004E4316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705D6"/>
  <w15:chartTrackingRefBased/>
  <w15:docId w15:val="{4F882245-FBF9-45BC-89DB-3335491EC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C43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213</Characters>
  <Application>Microsoft Office Word</Application>
  <DocSecurity>0</DocSecurity>
  <Lines>10</Lines>
  <Paragraphs>6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2026-02-05T20:51:00Z</dcterms:created>
  <dcterms:modified xsi:type="dcterms:W3CDTF">2026-02-05T20:52:00Z</dcterms:modified>
</cp:coreProperties>
</file>