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AE86" w14:textId="77777777" w:rsidR="00D27648" w:rsidRDefault="00D27648" w:rsidP="00D27648">
      <w:pPr>
        <w:pStyle w:val="NoSpacing"/>
        <w:rPr>
          <w:rFonts w:cs="Times New Roman"/>
        </w:rPr>
      </w:pPr>
    </w:p>
    <w:p w14:paraId="67631827" w14:textId="77777777" w:rsidR="00D27648" w:rsidRDefault="00D27648" w:rsidP="00D27648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Simon BRIGEMAN</w:t>
      </w:r>
      <w:r>
        <w:rPr>
          <w:rFonts w:cs="Times New Roman"/>
        </w:rPr>
        <w:t xml:space="preserve">       (fl.1462)</w:t>
      </w:r>
    </w:p>
    <w:p w14:paraId="5FA28953" w14:textId="77777777" w:rsidR="00D27648" w:rsidRDefault="00D27648" w:rsidP="00D27648">
      <w:pPr>
        <w:pStyle w:val="NoSpacing"/>
        <w:rPr>
          <w:rFonts w:cs="Times New Roman"/>
        </w:rPr>
      </w:pPr>
    </w:p>
    <w:p w14:paraId="797B2A56" w14:textId="77777777" w:rsidR="00D27648" w:rsidRDefault="00D27648" w:rsidP="00D27648">
      <w:pPr>
        <w:pStyle w:val="NoSpacing"/>
        <w:rPr>
          <w:rFonts w:cs="Times New Roman"/>
        </w:rPr>
      </w:pPr>
    </w:p>
    <w:p w14:paraId="051428BF" w14:textId="77777777" w:rsidR="00D27648" w:rsidRDefault="00D27648" w:rsidP="00D27648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He made a plaint of trespass against William Neweman (q.v.) and Thomas </w:t>
      </w:r>
    </w:p>
    <w:p w14:paraId="716BD278" w14:textId="77777777" w:rsidR="00D27648" w:rsidRDefault="00D27648" w:rsidP="00D2764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Neweman(q.v.), both of Rainham, Essex, both husbandmen.</w:t>
      </w:r>
    </w:p>
    <w:p w14:paraId="50763071" w14:textId="77777777" w:rsidR="00D27648" w:rsidRDefault="00D27648" w:rsidP="00D27648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612D39CA" w14:textId="77777777" w:rsidR="00D27648" w:rsidRDefault="00D27648" w:rsidP="00D27648">
      <w:pPr>
        <w:pStyle w:val="NoSpacing"/>
        <w:rPr>
          <w:rFonts w:cs="Times New Roman"/>
        </w:rPr>
      </w:pPr>
    </w:p>
    <w:p w14:paraId="1F0ED2F3" w14:textId="77777777" w:rsidR="00D27648" w:rsidRDefault="00D27648" w:rsidP="00D27648">
      <w:pPr>
        <w:pStyle w:val="NoSpacing"/>
        <w:rPr>
          <w:rFonts w:cs="Times New Roman"/>
        </w:rPr>
      </w:pPr>
    </w:p>
    <w:p w14:paraId="16BF8295" w14:textId="77777777" w:rsidR="00D27648" w:rsidRDefault="00D27648" w:rsidP="00D27648">
      <w:pPr>
        <w:pStyle w:val="NoSpacing"/>
        <w:rPr>
          <w:rFonts w:cs="Times New Roman"/>
        </w:rPr>
      </w:pPr>
    </w:p>
    <w:p w14:paraId="4CD38FA5" w14:textId="7EEAA9D4" w:rsidR="00617568" w:rsidRPr="00086E2C" w:rsidRDefault="00D276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C1271" w14:textId="77777777" w:rsidR="003C0629" w:rsidRDefault="003C0629" w:rsidP="00086E2C">
      <w:pPr>
        <w:spacing w:after="0" w:line="240" w:lineRule="auto"/>
      </w:pPr>
      <w:r>
        <w:separator/>
      </w:r>
    </w:p>
  </w:endnote>
  <w:endnote w:type="continuationSeparator" w:id="0">
    <w:p w14:paraId="3809BD3F" w14:textId="77777777" w:rsidR="003C0629" w:rsidRDefault="003C062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51F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2FA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60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4D94B" w14:textId="77777777" w:rsidR="003C0629" w:rsidRDefault="003C0629" w:rsidP="00086E2C">
      <w:pPr>
        <w:spacing w:after="0" w:line="240" w:lineRule="auto"/>
      </w:pPr>
      <w:r>
        <w:separator/>
      </w:r>
    </w:p>
  </w:footnote>
  <w:footnote w:type="continuationSeparator" w:id="0">
    <w:p w14:paraId="166DBA76" w14:textId="77777777" w:rsidR="003C0629" w:rsidRDefault="003C062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9DD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FF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889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648"/>
    <w:rsid w:val="00086E2C"/>
    <w:rsid w:val="000A2E7A"/>
    <w:rsid w:val="002244B7"/>
    <w:rsid w:val="00314D94"/>
    <w:rsid w:val="003C0629"/>
    <w:rsid w:val="00617568"/>
    <w:rsid w:val="006E68FA"/>
    <w:rsid w:val="00D27648"/>
    <w:rsid w:val="00E753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47CAE"/>
  <w15:chartTrackingRefBased/>
  <w15:docId w15:val="{3C5F4033-B4C8-4BF0-BD94-17D7B5E7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764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276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188</Characters>
  <Application>Microsoft Office Word</Application>
  <DocSecurity>0</DocSecurity>
  <Lines>11</Lines>
  <Paragraphs>5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2026-01-11T21:23:00Z</dcterms:created>
  <dcterms:modified xsi:type="dcterms:W3CDTF">2026-01-11T21:24:00Z</dcterms:modified>
</cp:coreProperties>
</file>