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07E5" w14:textId="77777777" w:rsidR="0063590A" w:rsidRDefault="0063590A" w:rsidP="0063590A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BRIDDE</w:t>
      </w:r>
      <w:r>
        <w:rPr>
          <w:rFonts w:cs="Times New Roman"/>
          <w:lang w:val="en-US"/>
        </w:rPr>
        <w:t xml:space="preserve">        (fl.1497)</w:t>
      </w:r>
    </w:p>
    <w:p w14:paraId="609D9C41" w14:textId="77777777" w:rsidR="0063590A" w:rsidRDefault="0063590A" w:rsidP="006359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Lichfield. Labourer.</w:t>
      </w:r>
    </w:p>
    <w:p w14:paraId="19804F12" w14:textId="77777777" w:rsidR="0063590A" w:rsidRDefault="0063590A" w:rsidP="0063590A">
      <w:pPr>
        <w:pStyle w:val="NoSpacing"/>
        <w:rPr>
          <w:rFonts w:cs="Times New Roman"/>
          <w:lang w:val="en-US"/>
        </w:rPr>
      </w:pPr>
    </w:p>
    <w:p w14:paraId="6A6616C4" w14:textId="77777777" w:rsidR="0063590A" w:rsidRDefault="0063590A" w:rsidP="0063590A">
      <w:pPr>
        <w:pStyle w:val="NoSpacing"/>
        <w:rPr>
          <w:rFonts w:cs="Times New Roman"/>
          <w:lang w:val="en-US"/>
        </w:rPr>
      </w:pPr>
    </w:p>
    <w:p w14:paraId="69844401" w14:textId="77777777" w:rsidR="0063590A" w:rsidRDefault="0063590A" w:rsidP="006359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1497</w:t>
      </w:r>
      <w:r>
        <w:rPr>
          <w:rFonts w:cs="Times New Roman"/>
          <w:lang w:val="en-US"/>
        </w:rPr>
        <w:tab/>
        <w:t>The King presented him and many others for accessory to murder.</w:t>
      </w:r>
    </w:p>
    <w:p w14:paraId="1231BC4C" w14:textId="77777777" w:rsidR="0063590A" w:rsidRDefault="0063590A" w:rsidP="006359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https://waalt.uh.edu/index.php/KB27/942</w:t>
        </w:r>
      </w:hyperlink>
      <w:r>
        <w:rPr>
          <w:rFonts w:cs="Times New Roman"/>
          <w:lang w:val="en-US"/>
        </w:rPr>
        <w:t xml:space="preserve"> )</w:t>
      </w:r>
    </w:p>
    <w:p w14:paraId="19117299" w14:textId="77777777" w:rsidR="0063590A" w:rsidRDefault="0063590A" w:rsidP="0063590A">
      <w:pPr>
        <w:pStyle w:val="NoSpacing"/>
        <w:rPr>
          <w:rFonts w:cs="Times New Roman"/>
          <w:lang w:val="en-US"/>
        </w:rPr>
      </w:pPr>
    </w:p>
    <w:p w14:paraId="4D6619E5" w14:textId="77777777" w:rsidR="0063590A" w:rsidRDefault="0063590A" w:rsidP="0063590A">
      <w:pPr>
        <w:pStyle w:val="NoSpacing"/>
        <w:rPr>
          <w:rFonts w:cs="Times New Roman"/>
          <w:lang w:val="en-US"/>
        </w:rPr>
      </w:pPr>
    </w:p>
    <w:p w14:paraId="60FC3683" w14:textId="77777777" w:rsidR="0063590A" w:rsidRDefault="0063590A" w:rsidP="006359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22 May 2026</w:t>
      </w:r>
    </w:p>
    <w:p w14:paraId="644FAC0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790A" w14:textId="77777777" w:rsidR="00010457" w:rsidRDefault="00010457" w:rsidP="00086E2C">
      <w:pPr>
        <w:spacing w:after="0" w:line="240" w:lineRule="auto"/>
      </w:pPr>
      <w:r>
        <w:separator/>
      </w:r>
    </w:p>
  </w:endnote>
  <w:endnote w:type="continuationSeparator" w:id="0">
    <w:p w14:paraId="642569B3" w14:textId="77777777" w:rsidR="00010457" w:rsidRDefault="000104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C9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1B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DD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2BB4" w14:textId="77777777" w:rsidR="00010457" w:rsidRDefault="00010457" w:rsidP="00086E2C">
      <w:pPr>
        <w:spacing w:after="0" w:line="240" w:lineRule="auto"/>
      </w:pPr>
      <w:r>
        <w:separator/>
      </w:r>
    </w:p>
  </w:footnote>
  <w:footnote w:type="continuationSeparator" w:id="0">
    <w:p w14:paraId="5811F3E6" w14:textId="77777777" w:rsidR="00010457" w:rsidRDefault="000104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85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28E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5B1D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0A"/>
    <w:rsid w:val="00010457"/>
    <w:rsid w:val="00086E2C"/>
    <w:rsid w:val="000A2E7A"/>
    <w:rsid w:val="002244B7"/>
    <w:rsid w:val="00314D94"/>
    <w:rsid w:val="005435B9"/>
    <w:rsid w:val="00617568"/>
    <w:rsid w:val="0063590A"/>
    <w:rsid w:val="006E68FA"/>
    <w:rsid w:val="008E56AD"/>
    <w:rsid w:val="00AF65CA"/>
    <w:rsid w:val="00B72F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47769"/>
  <w15:chartTrackingRefBased/>
  <w15:docId w15:val="{55779F18-8450-47E3-8A73-CCC14271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6359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2026-05-24T15:19:00Z</dcterms:created>
  <dcterms:modified xsi:type="dcterms:W3CDTF">2026-05-24T15:21:00Z</dcterms:modified>
</cp:coreProperties>
</file>