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D759D" w14:textId="77777777" w:rsidR="001A3D51" w:rsidRDefault="001A3D51" w:rsidP="001A3D51">
      <w:pPr>
        <w:pStyle w:val="NoSpacing"/>
        <w:rPr>
          <w:rFonts w:cs="Times New Roman"/>
        </w:rPr>
      </w:pPr>
      <w:r>
        <w:rPr>
          <w:rFonts w:cs="Times New Roman"/>
          <w:szCs w:val="24"/>
          <w:u w:val="single"/>
        </w:rPr>
        <w:t>Thomas BREYNTON</w:t>
      </w:r>
      <w:r>
        <w:rPr>
          <w:rFonts w:cs="Times New Roman"/>
          <w:szCs w:val="24"/>
        </w:rPr>
        <w:t xml:space="preserve">         </w:t>
      </w:r>
      <w:r>
        <w:rPr>
          <w:rFonts w:cs="Times New Roman"/>
        </w:rPr>
        <w:t>(fl.1462)</w:t>
      </w:r>
    </w:p>
    <w:p w14:paraId="1865F92E" w14:textId="77777777" w:rsidR="001A3D51" w:rsidRDefault="001A3D51" w:rsidP="001A3D51">
      <w:pPr>
        <w:pStyle w:val="NoSpacing"/>
        <w:rPr>
          <w:rFonts w:cs="Times New Roman"/>
        </w:rPr>
      </w:pPr>
      <w:r>
        <w:rPr>
          <w:rFonts w:cs="Times New Roman"/>
        </w:rPr>
        <w:t>of Hereford. Gentleman.</w:t>
      </w:r>
    </w:p>
    <w:p w14:paraId="1B1517D4" w14:textId="77777777" w:rsidR="001A3D51" w:rsidRDefault="001A3D51" w:rsidP="001A3D51">
      <w:pPr>
        <w:pStyle w:val="NoSpacing"/>
        <w:rPr>
          <w:rFonts w:cs="Times New Roman"/>
        </w:rPr>
      </w:pPr>
    </w:p>
    <w:p w14:paraId="133FE9C0" w14:textId="77777777" w:rsidR="001A3D51" w:rsidRDefault="001A3D51" w:rsidP="001A3D51">
      <w:pPr>
        <w:pStyle w:val="NoSpacing"/>
        <w:rPr>
          <w:rFonts w:cs="Times New Roman"/>
        </w:rPr>
      </w:pPr>
    </w:p>
    <w:p w14:paraId="15F7140A" w14:textId="77777777" w:rsidR="001A3D51" w:rsidRDefault="001A3D51" w:rsidP="001A3D51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>John Walwyn of Longford, gentleman, brought a plaint of trespass and</w:t>
      </w:r>
    </w:p>
    <w:p w14:paraId="42C87A55" w14:textId="77777777" w:rsidR="001A3D51" w:rsidRDefault="001A3D51" w:rsidP="001A3D5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conspiracy against him and 16 others.</w:t>
      </w:r>
    </w:p>
    <w:p w14:paraId="2009D949" w14:textId="77777777" w:rsidR="001A3D51" w:rsidRDefault="001A3D51" w:rsidP="001A3D5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34E18728" w14:textId="77777777" w:rsidR="001A3D51" w:rsidRDefault="001A3D51" w:rsidP="001A3D51">
      <w:pPr>
        <w:pStyle w:val="NoSpacing"/>
        <w:rPr>
          <w:rFonts w:cs="Times New Roman"/>
        </w:rPr>
      </w:pPr>
    </w:p>
    <w:p w14:paraId="4B0AE7DE" w14:textId="77777777" w:rsidR="001A3D51" w:rsidRPr="00C86B12" w:rsidRDefault="001A3D51" w:rsidP="001A3D51">
      <w:pPr>
        <w:pStyle w:val="NoSpacing"/>
        <w:rPr>
          <w:rFonts w:cs="Times New Roman"/>
        </w:rPr>
      </w:pPr>
    </w:p>
    <w:p w14:paraId="7C6DFD6C" w14:textId="77777777" w:rsidR="001A3D51" w:rsidRDefault="001A3D51" w:rsidP="001A3D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2026</w:t>
      </w:r>
    </w:p>
    <w:p w14:paraId="3286139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4F10F" w14:textId="77777777" w:rsidR="00EB4373" w:rsidRDefault="00EB4373" w:rsidP="00086E2C">
      <w:pPr>
        <w:spacing w:after="0" w:line="240" w:lineRule="auto"/>
      </w:pPr>
      <w:r>
        <w:separator/>
      </w:r>
    </w:p>
  </w:endnote>
  <w:endnote w:type="continuationSeparator" w:id="0">
    <w:p w14:paraId="291598E7" w14:textId="77777777" w:rsidR="00EB4373" w:rsidRDefault="00EB437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8EC4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4C2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4033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DEEB6" w14:textId="77777777" w:rsidR="00EB4373" w:rsidRDefault="00EB4373" w:rsidP="00086E2C">
      <w:pPr>
        <w:spacing w:after="0" w:line="240" w:lineRule="auto"/>
      </w:pPr>
      <w:r>
        <w:separator/>
      </w:r>
    </w:p>
  </w:footnote>
  <w:footnote w:type="continuationSeparator" w:id="0">
    <w:p w14:paraId="715EE9EF" w14:textId="77777777" w:rsidR="00EB4373" w:rsidRDefault="00EB437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535C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493E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86D5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51"/>
    <w:rsid w:val="00086E2C"/>
    <w:rsid w:val="000A2E7A"/>
    <w:rsid w:val="001A3D51"/>
    <w:rsid w:val="002244B7"/>
    <w:rsid w:val="00314D94"/>
    <w:rsid w:val="00617568"/>
    <w:rsid w:val="006E68FA"/>
    <w:rsid w:val="00D77C7F"/>
    <w:rsid w:val="00EB437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E8D49"/>
  <w15:chartTrackingRefBased/>
  <w15:docId w15:val="{09CEE0E3-E829-4167-ADFB-7887ACD2B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A3D5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A3D5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255</Characters>
  <Application>Microsoft Office Word</Application>
  <DocSecurity>0</DocSecurity>
  <Lines>13</Lines>
  <Paragraphs>9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2026-01-15T07:42:00Z</dcterms:created>
  <dcterms:modified xsi:type="dcterms:W3CDTF">2026-01-15T07:43:00Z</dcterms:modified>
</cp:coreProperties>
</file>