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C4FFD" w14:textId="77777777" w:rsidR="00D466CA" w:rsidRDefault="00D466CA" w:rsidP="00D466CA">
      <w:pPr>
        <w:rPr>
          <w:rFonts w:cs="Times New Roman"/>
        </w:rPr>
      </w:pPr>
      <w:r>
        <w:rPr>
          <w:rFonts w:cs="Times New Roman"/>
          <w:u w:val="single"/>
        </w:rPr>
        <w:t>John BREWER</w:t>
      </w:r>
      <w:r>
        <w:rPr>
          <w:rFonts w:cs="Times New Roman"/>
        </w:rPr>
        <w:t xml:space="preserve">       (fl.1401)</w:t>
      </w:r>
    </w:p>
    <w:p w14:paraId="0DC56299" w14:textId="77777777" w:rsidR="00D466CA" w:rsidRDefault="00D466CA" w:rsidP="00D466CA">
      <w:pPr>
        <w:rPr>
          <w:rFonts w:cs="Times New Roman"/>
        </w:rPr>
      </w:pPr>
      <w:r>
        <w:rPr>
          <w:rFonts w:cs="Times New Roman"/>
        </w:rPr>
        <w:t>of Newstead Priory; he was from Cawood.</w:t>
      </w:r>
    </w:p>
    <w:p w14:paraId="68643835" w14:textId="77777777" w:rsidR="00D466CA" w:rsidRDefault="00D466CA" w:rsidP="00D466CA">
      <w:pPr>
        <w:rPr>
          <w:rFonts w:cs="Times New Roman"/>
        </w:rPr>
      </w:pPr>
    </w:p>
    <w:p w14:paraId="67CD4509" w14:textId="77777777" w:rsidR="00D466CA" w:rsidRDefault="00D466CA" w:rsidP="00D466CA">
      <w:pPr>
        <w:rPr>
          <w:rFonts w:cs="Times New Roman"/>
        </w:rPr>
      </w:pPr>
    </w:p>
    <w:p w14:paraId="353B7E71" w14:textId="77777777" w:rsidR="00DF7649" w:rsidRPr="00DF7649" w:rsidRDefault="00DF7649" w:rsidP="00DF7649">
      <w:pPr>
        <w:rPr>
          <w:rFonts w:cs="Times New Roman"/>
        </w:rPr>
      </w:pPr>
      <w:r w:rsidRPr="00DF7649">
        <w:rPr>
          <w:rFonts w:cs="Times New Roman"/>
        </w:rPr>
        <w:t>24 Sep.1401</w:t>
      </w:r>
      <w:r w:rsidRPr="00DF7649">
        <w:rPr>
          <w:rFonts w:cs="Times New Roman"/>
        </w:rPr>
        <w:tab/>
        <w:t>He was ordained subdeacon in the prebendal church of Sherburn in Elmet.</w:t>
      </w:r>
    </w:p>
    <w:p w14:paraId="5862E06B" w14:textId="466E8B71" w:rsidR="00DF7649" w:rsidRDefault="00DF7649" w:rsidP="00DF7649">
      <w:pPr>
        <w:rPr>
          <w:rFonts w:cs="Times New Roman"/>
        </w:rPr>
      </w:pPr>
      <w:r w:rsidRPr="00DF7649">
        <w:rPr>
          <w:rFonts w:cs="Times New Roman"/>
        </w:rPr>
        <w:tab/>
      </w:r>
      <w:r w:rsidRPr="00DF7649">
        <w:rPr>
          <w:rFonts w:cs="Times New Roman"/>
        </w:rPr>
        <w:tab/>
        <w:t>(“York Clergy Ordinations 1400-1424” ed. David M.Smith, pub.2020 p.16)</w:t>
      </w:r>
    </w:p>
    <w:p w14:paraId="48DE46CE" w14:textId="77777777" w:rsidR="00D466CA" w:rsidRDefault="00D466CA" w:rsidP="00D466CA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>He was ordained deacon in St.Mary’s Abbey, York.</w:t>
      </w:r>
    </w:p>
    <w:p w14:paraId="124F3331" w14:textId="77777777" w:rsidR="00D466CA" w:rsidRDefault="00D466CA" w:rsidP="00D466CA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19)</w:t>
      </w:r>
    </w:p>
    <w:p w14:paraId="036B96ED" w14:textId="77777777" w:rsidR="00D466CA" w:rsidRDefault="00D466CA" w:rsidP="00D466CA">
      <w:pPr>
        <w:rPr>
          <w:rFonts w:cs="Times New Roman"/>
        </w:rPr>
      </w:pPr>
    </w:p>
    <w:p w14:paraId="5189B772" w14:textId="77777777" w:rsidR="00D466CA" w:rsidRDefault="00D466CA" w:rsidP="00D466CA">
      <w:pPr>
        <w:rPr>
          <w:rFonts w:cs="Times New Roman"/>
        </w:rPr>
      </w:pPr>
    </w:p>
    <w:p w14:paraId="2B4F76D8" w14:textId="77777777" w:rsidR="00D466CA" w:rsidRDefault="00D466CA" w:rsidP="00D466CA">
      <w:pPr>
        <w:rPr>
          <w:rFonts w:cs="Times New Roman"/>
        </w:rPr>
      </w:pPr>
      <w:r>
        <w:rPr>
          <w:rFonts w:cs="Times New Roman"/>
        </w:rPr>
        <w:t>8 June 2026</w:t>
      </w:r>
    </w:p>
    <w:p w14:paraId="01960AEC" w14:textId="57CFE55C" w:rsidR="00DF7649" w:rsidRDefault="00DF7649" w:rsidP="00D466CA">
      <w:pPr>
        <w:rPr>
          <w:rFonts w:cs="Times New Roman"/>
        </w:rPr>
      </w:pPr>
      <w:r>
        <w:rPr>
          <w:rFonts w:cs="Times New Roman"/>
        </w:rPr>
        <w:t>16 September 2026</w:t>
      </w:r>
    </w:p>
    <w:p w14:paraId="435A9375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AF7A5" w14:textId="77777777" w:rsidR="00A02BFE" w:rsidRDefault="00A02BFE" w:rsidP="00086E2C">
      <w:r>
        <w:separator/>
      </w:r>
    </w:p>
  </w:endnote>
  <w:endnote w:type="continuationSeparator" w:id="0">
    <w:p w14:paraId="010DE868" w14:textId="77777777" w:rsidR="00A02BFE" w:rsidRDefault="00A02BFE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EA1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028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80F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4DFE" w14:textId="77777777" w:rsidR="00A02BFE" w:rsidRDefault="00A02BFE" w:rsidP="00086E2C">
      <w:r>
        <w:separator/>
      </w:r>
    </w:p>
  </w:footnote>
  <w:footnote w:type="continuationSeparator" w:id="0">
    <w:p w14:paraId="28BFF426" w14:textId="77777777" w:rsidR="00A02BFE" w:rsidRDefault="00A02BFE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583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0A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0FDC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CA"/>
    <w:rsid w:val="00086E2C"/>
    <w:rsid w:val="000A2E7A"/>
    <w:rsid w:val="002244B7"/>
    <w:rsid w:val="00314D94"/>
    <w:rsid w:val="005129B1"/>
    <w:rsid w:val="005435B9"/>
    <w:rsid w:val="00617568"/>
    <w:rsid w:val="006E0E5A"/>
    <w:rsid w:val="006E68FA"/>
    <w:rsid w:val="008E56AD"/>
    <w:rsid w:val="00A02BFE"/>
    <w:rsid w:val="00AF65CA"/>
    <w:rsid w:val="00D466CA"/>
    <w:rsid w:val="00DF7649"/>
    <w:rsid w:val="00E1408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0CB2"/>
  <w15:chartTrackingRefBased/>
  <w15:docId w15:val="{96D74EED-E104-4861-81D0-CEAA7592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6CA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2026-06-10T18:20:00Z</dcterms:created>
  <dcterms:modified xsi:type="dcterms:W3CDTF">2026-09-16T13:09:00Z</dcterms:modified>
</cp:coreProperties>
</file>