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98A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BRETEYN</w:t>
      </w:r>
      <w:r>
        <w:rPr>
          <w:rFonts w:cs="Times New Roman"/>
          <w:szCs w:val="24"/>
          <w:lang w:val="en-GB"/>
        </w:rPr>
        <w:t xml:space="preserve">      (fl.1469)</w:t>
      </w:r>
    </w:p>
    <w:p w14:paraId="0FE7A58F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Meldreth</w:t>
      </w:r>
      <w:proofErr w:type="spellEnd"/>
      <w:r>
        <w:rPr>
          <w:rFonts w:cs="Times New Roman"/>
          <w:szCs w:val="24"/>
          <w:lang w:val="en-GB"/>
        </w:rPr>
        <w:t>, Cambridgeshire. Yeoman.</w:t>
      </w:r>
    </w:p>
    <w:p w14:paraId="44C70AEF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</w:p>
    <w:p w14:paraId="22FB3E34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</w:p>
    <w:p w14:paraId="1B8E2064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Thomas Lounde(q.v.) brought a plaint of trespass against him and James</w:t>
      </w:r>
    </w:p>
    <w:p w14:paraId="367D6B74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Belyngeham</w:t>
      </w:r>
      <w:proofErr w:type="spellEnd"/>
      <w:r>
        <w:rPr>
          <w:rFonts w:cs="Times New Roman"/>
          <w:szCs w:val="24"/>
          <w:lang w:val="en-GB"/>
        </w:rPr>
        <w:t xml:space="preserve"> of </w:t>
      </w:r>
      <w:proofErr w:type="spellStart"/>
      <w:r>
        <w:rPr>
          <w:rFonts w:cs="Times New Roman"/>
          <w:szCs w:val="24"/>
          <w:lang w:val="en-GB"/>
        </w:rPr>
        <w:t>Meldreth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049013CA" w14:textId="77777777" w:rsidR="0048596D" w:rsidRDefault="0048596D" w:rsidP="0048596D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653ED46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</w:p>
    <w:p w14:paraId="7CC25571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</w:p>
    <w:p w14:paraId="4654C709" w14:textId="77777777" w:rsidR="0048596D" w:rsidRDefault="0048596D" w:rsidP="0048596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30 January 2026</w:t>
      </w:r>
    </w:p>
    <w:p w14:paraId="49427D1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AD3E4" w14:textId="77777777" w:rsidR="00EA1948" w:rsidRDefault="00EA1948" w:rsidP="00086E2C">
      <w:pPr>
        <w:spacing w:after="0" w:line="240" w:lineRule="auto"/>
      </w:pPr>
      <w:r>
        <w:separator/>
      </w:r>
    </w:p>
  </w:endnote>
  <w:endnote w:type="continuationSeparator" w:id="0">
    <w:p w14:paraId="252F9701" w14:textId="77777777" w:rsidR="00EA1948" w:rsidRDefault="00EA194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1E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12F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F409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C629B" w14:textId="77777777" w:rsidR="00EA1948" w:rsidRDefault="00EA1948" w:rsidP="00086E2C">
      <w:pPr>
        <w:spacing w:after="0" w:line="240" w:lineRule="auto"/>
      </w:pPr>
      <w:r>
        <w:separator/>
      </w:r>
    </w:p>
  </w:footnote>
  <w:footnote w:type="continuationSeparator" w:id="0">
    <w:p w14:paraId="3BC3614F" w14:textId="77777777" w:rsidR="00EA1948" w:rsidRDefault="00EA194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62A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898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05BA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6D"/>
    <w:rsid w:val="00086E2C"/>
    <w:rsid w:val="000A2E7A"/>
    <w:rsid w:val="00180228"/>
    <w:rsid w:val="002244B7"/>
    <w:rsid w:val="00314D94"/>
    <w:rsid w:val="0048596D"/>
    <w:rsid w:val="00617568"/>
    <w:rsid w:val="006E68FA"/>
    <w:rsid w:val="00EA194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45F12"/>
  <w15:chartTrackingRefBased/>
  <w15:docId w15:val="{8F2FA8B9-EE37-4EB8-B0F8-00F1E22E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8596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4859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254</Characters>
  <Application>Microsoft Office Word</Application>
  <DocSecurity>0</DocSecurity>
  <Lines>14</Lines>
  <Paragraphs>9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2026-01-31T00:08:00Z</dcterms:created>
  <dcterms:modified xsi:type="dcterms:W3CDTF">2026-01-31T00:09:00Z</dcterms:modified>
</cp:coreProperties>
</file>