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41B10" w14:textId="77777777" w:rsidR="00C23DEE" w:rsidRDefault="00C23DEE" w:rsidP="00C23DE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BRETAYN</w:t>
      </w:r>
      <w:r>
        <w:rPr>
          <w:rFonts w:ascii="Times New Roman" w:hAnsi="Times New Roman" w:cs="Times New Roman"/>
          <w:lang w:val="en-US"/>
        </w:rPr>
        <w:t xml:space="preserve">       (fl.1434)</w:t>
      </w:r>
    </w:p>
    <w:p w14:paraId="520F238E" w14:textId="77777777" w:rsidR="00C23DEE" w:rsidRDefault="00C23DEE" w:rsidP="00C23DE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York. Goldsmith.</w:t>
      </w:r>
    </w:p>
    <w:p w14:paraId="29D3EA42" w14:textId="77777777" w:rsidR="00C23DEE" w:rsidRDefault="00C23DEE" w:rsidP="00C23DEE">
      <w:pPr>
        <w:pStyle w:val="NoSpacing"/>
        <w:rPr>
          <w:rFonts w:ascii="Times New Roman" w:hAnsi="Times New Roman" w:cs="Times New Roman"/>
          <w:lang w:val="en-US"/>
        </w:rPr>
      </w:pPr>
    </w:p>
    <w:p w14:paraId="41CEC07D" w14:textId="77777777" w:rsidR="00C23DEE" w:rsidRDefault="00C23DEE" w:rsidP="00C23DEE">
      <w:pPr>
        <w:pStyle w:val="NoSpacing"/>
        <w:rPr>
          <w:rFonts w:ascii="Times New Roman" w:hAnsi="Times New Roman" w:cs="Times New Roman"/>
          <w:lang w:val="en-US"/>
        </w:rPr>
      </w:pPr>
    </w:p>
    <w:p w14:paraId="33BB656F" w14:textId="77777777" w:rsidR="00C23DEE" w:rsidRDefault="00C23DEE" w:rsidP="00C23DE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1434</w:t>
      </w:r>
      <w:r>
        <w:rPr>
          <w:rFonts w:ascii="Times New Roman" w:hAnsi="Times New Roman" w:cs="Times New Roman"/>
          <w:lang w:val="en-US"/>
        </w:rPr>
        <w:tab/>
        <w:t xml:space="preserve">William Couper of York, pinner(q.v.), brought a plaint of debt against him </w:t>
      </w:r>
    </w:p>
    <w:p w14:paraId="372F2DFD" w14:textId="77777777" w:rsidR="00C23DEE" w:rsidRDefault="00C23DEE" w:rsidP="00C23DE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and 2 others.     ( </w:t>
      </w:r>
      <w:hyperlink r:id="rId6" w:history="1">
        <w:r w:rsidRPr="006E3944">
          <w:rPr>
            <w:rStyle w:val="Hyperlink"/>
            <w:rFonts w:ascii="Times New Roman" w:hAnsi="Times New Roman" w:cs="Times New Roman"/>
            <w:lang w:val="en-US"/>
          </w:rPr>
          <w:t>https://waalt.uh.edu/index.php/CP40/692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8041482" w14:textId="77777777" w:rsidR="00C23DEE" w:rsidRDefault="00C23DEE" w:rsidP="00C23DEE">
      <w:pPr>
        <w:pStyle w:val="NoSpacing"/>
        <w:rPr>
          <w:rFonts w:ascii="Times New Roman" w:hAnsi="Times New Roman" w:cs="Times New Roman"/>
          <w:lang w:val="en-US"/>
        </w:rPr>
      </w:pPr>
    </w:p>
    <w:p w14:paraId="3F9391A6" w14:textId="77777777" w:rsidR="00C23DEE" w:rsidRDefault="00C23DEE" w:rsidP="00C23DEE">
      <w:pPr>
        <w:pStyle w:val="NoSpacing"/>
        <w:rPr>
          <w:rFonts w:ascii="Times New Roman" w:hAnsi="Times New Roman" w:cs="Times New Roman"/>
          <w:lang w:val="en-US"/>
        </w:rPr>
      </w:pPr>
    </w:p>
    <w:p w14:paraId="1B475FA7" w14:textId="77777777" w:rsidR="00C23DEE" w:rsidRDefault="00C23DEE" w:rsidP="00C23DE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 January 2026</w:t>
      </w:r>
    </w:p>
    <w:p w14:paraId="1BB3D7E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97234" w14:textId="77777777" w:rsidR="00EC5C9B" w:rsidRDefault="00EC5C9B" w:rsidP="00086E2C">
      <w:pPr>
        <w:spacing w:after="0" w:line="240" w:lineRule="auto"/>
      </w:pPr>
      <w:r>
        <w:separator/>
      </w:r>
    </w:p>
  </w:endnote>
  <w:endnote w:type="continuationSeparator" w:id="0">
    <w:p w14:paraId="04BC26D0" w14:textId="77777777" w:rsidR="00EC5C9B" w:rsidRDefault="00EC5C9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9EB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A735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E8D9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118FF" w14:textId="77777777" w:rsidR="00EC5C9B" w:rsidRDefault="00EC5C9B" w:rsidP="00086E2C">
      <w:pPr>
        <w:spacing w:after="0" w:line="240" w:lineRule="auto"/>
      </w:pPr>
      <w:r>
        <w:separator/>
      </w:r>
    </w:p>
  </w:footnote>
  <w:footnote w:type="continuationSeparator" w:id="0">
    <w:p w14:paraId="759BDD0F" w14:textId="77777777" w:rsidR="00EC5C9B" w:rsidRDefault="00EC5C9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3565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6487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1D53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DEE"/>
    <w:rsid w:val="00086E2C"/>
    <w:rsid w:val="000A2E7A"/>
    <w:rsid w:val="002244B7"/>
    <w:rsid w:val="00314D94"/>
    <w:rsid w:val="00617568"/>
    <w:rsid w:val="006E68FA"/>
    <w:rsid w:val="00C23DEE"/>
    <w:rsid w:val="00E75331"/>
    <w:rsid w:val="00EC5C9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AE92C"/>
  <w15:chartTrackingRefBased/>
  <w15:docId w15:val="{0F59B51E-624C-46EA-9414-51906C9C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23DE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23DE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28</Words>
  <Characters>168</Characters>
  <Application>Microsoft Office Word</Application>
  <DocSecurity>0</DocSecurity>
  <Lines>9</Lines>
  <Paragraphs>5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2026-01-11T22:50:00Z</dcterms:created>
  <dcterms:modified xsi:type="dcterms:W3CDTF">2026-01-11T22:52:00Z</dcterms:modified>
</cp:coreProperties>
</file>