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BED0F" w14:textId="77777777" w:rsidR="00E16F27" w:rsidRDefault="00E16F27" w:rsidP="00E16F27">
      <w:pPr>
        <w:pStyle w:val="NoSpacing"/>
        <w:rPr>
          <w:lang w:val="en-US"/>
        </w:rPr>
      </w:pPr>
      <w:r>
        <w:rPr>
          <w:u w:val="single"/>
          <w:lang w:val="en-US"/>
        </w:rPr>
        <w:t>William BRENT</w:t>
      </w:r>
      <w:r>
        <w:rPr>
          <w:lang w:val="en-US"/>
        </w:rPr>
        <w:t xml:space="preserve">        (fl.1488)</w:t>
      </w:r>
    </w:p>
    <w:p w14:paraId="1572173E" w14:textId="77777777" w:rsidR="00E16F27" w:rsidRDefault="00E16F27" w:rsidP="00E16F27">
      <w:pPr>
        <w:pStyle w:val="NoSpacing"/>
        <w:rPr>
          <w:lang w:val="en-US"/>
        </w:rPr>
      </w:pPr>
    </w:p>
    <w:p w14:paraId="54F2613E" w14:textId="77777777" w:rsidR="00E16F27" w:rsidRDefault="00E16F27" w:rsidP="00E16F27">
      <w:pPr>
        <w:pStyle w:val="NoSpacing"/>
        <w:rPr>
          <w:lang w:val="en-US"/>
        </w:rPr>
      </w:pPr>
    </w:p>
    <w:p w14:paraId="4509BAE8" w14:textId="77777777" w:rsidR="007628A8" w:rsidRDefault="007628A8" w:rsidP="007628A8">
      <w:pPr>
        <w:pStyle w:val="NoSpacing"/>
        <w:tabs>
          <w:tab w:val="left" w:pos="1440"/>
        </w:tabs>
        <w:jc w:val="both"/>
      </w:pPr>
      <w:r>
        <w:t>17 Sep.1487</w:t>
      </w:r>
      <w:r>
        <w:tab/>
        <w:t>He was on a commission to deliver Maidstone gaol.</w:t>
      </w:r>
    </w:p>
    <w:p w14:paraId="4D5B5CF3" w14:textId="7227FDCC" w:rsidR="007628A8" w:rsidRDefault="007628A8" w:rsidP="007628A8">
      <w:pPr>
        <w:pStyle w:val="NoSpacing"/>
        <w:rPr>
          <w:lang w:val="en-US"/>
        </w:rPr>
      </w:pPr>
      <w:r>
        <w:tab/>
      </w:r>
      <w:r>
        <w:tab/>
      </w:r>
      <w:r>
        <w:t>(C.P.R. 1485-94 p.212)</w:t>
      </w:r>
    </w:p>
    <w:p w14:paraId="71895871" w14:textId="77777777" w:rsidR="00E16F27" w:rsidRDefault="00E16F27" w:rsidP="00E16F27">
      <w:pPr>
        <w:pStyle w:val="NoSpacing"/>
        <w:rPr>
          <w:lang w:val="en-US"/>
        </w:rPr>
      </w:pPr>
      <w:r>
        <w:rPr>
          <w:lang w:val="en-US"/>
        </w:rPr>
        <w:t>20 Mar.1488</w:t>
      </w:r>
      <w:r>
        <w:rPr>
          <w:lang w:val="en-US"/>
        </w:rPr>
        <w:tab/>
        <w:t>He was on a commission to enquire in Kent into the lands held</w:t>
      </w:r>
    </w:p>
    <w:p w14:paraId="3D12EDD9" w14:textId="77777777" w:rsidR="00E16F27" w:rsidRDefault="00E16F27" w:rsidP="00E16F2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by William Langley.     (C.P.R. 1485-94 p.212)</w:t>
      </w:r>
    </w:p>
    <w:p w14:paraId="1A3B6EFB" w14:textId="77777777" w:rsidR="00E16F27" w:rsidRDefault="00E16F27" w:rsidP="00E16F27">
      <w:pPr>
        <w:pStyle w:val="NoSpacing"/>
        <w:rPr>
          <w:lang w:val="en-US"/>
        </w:rPr>
      </w:pPr>
    </w:p>
    <w:p w14:paraId="751D6228" w14:textId="77777777" w:rsidR="00E16F27" w:rsidRDefault="00E16F27" w:rsidP="00E16F27">
      <w:pPr>
        <w:pStyle w:val="NoSpacing"/>
        <w:rPr>
          <w:lang w:val="en-US"/>
        </w:rPr>
      </w:pPr>
    </w:p>
    <w:p w14:paraId="034B839C" w14:textId="77777777" w:rsidR="00E16F27" w:rsidRDefault="00E16F27" w:rsidP="00E16F27">
      <w:pPr>
        <w:pStyle w:val="NoSpacing"/>
        <w:rPr>
          <w:lang w:val="en-US"/>
        </w:rPr>
      </w:pPr>
      <w:r>
        <w:rPr>
          <w:lang w:val="en-US"/>
        </w:rPr>
        <w:t>8 April 2026</w:t>
      </w:r>
    </w:p>
    <w:p w14:paraId="5A0FB1AB" w14:textId="1E6BA557" w:rsidR="007628A8" w:rsidRDefault="007628A8" w:rsidP="00E16F27">
      <w:pPr>
        <w:pStyle w:val="NoSpacing"/>
        <w:rPr>
          <w:lang w:val="en-US"/>
        </w:rPr>
      </w:pPr>
      <w:r>
        <w:rPr>
          <w:lang w:val="en-US"/>
        </w:rPr>
        <w:t>16 September 2026</w:t>
      </w:r>
    </w:p>
    <w:p w14:paraId="256649D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9128" w14:textId="77777777" w:rsidR="008F1827" w:rsidRDefault="008F1827" w:rsidP="00086E2C">
      <w:pPr>
        <w:spacing w:after="0" w:line="240" w:lineRule="auto"/>
      </w:pPr>
      <w:r>
        <w:separator/>
      </w:r>
    </w:p>
  </w:endnote>
  <w:endnote w:type="continuationSeparator" w:id="0">
    <w:p w14:paraId="7E56C396" w14:textId="77777777" w:rsidR="008F1827" w:rsidRDefault="008F18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177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86F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2FE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5ECB8" w14:textId="77777777" w:rsidR="008F1827" w:rsidRDefault="008F1827" w:rsidP="00086E2C">
      <w:pPr>
        <w:spacing w:after="0" w:line="240" w:lineRule="auto"/>
      </w:pPr>
      <w:r>
        <w:separator/>
      </w:r>
    </w:p>
  </w:footnote>
  <w:footnote w:type="continuationSeparator" w:id="0">
    <w:p w14:paraId="01965D65" w14:textId="77777777" w:rsidR="008F1827" w:rsidRDefault="008F18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5B71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C9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D00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27"/>
    <w:rsid w:val="00086E2C"/>
    <w:rsid w:val="000A2E7A"/>
    <w:rsid w:val="002244B7"/>
    <w:rsid w:val="00300714"/>
    <w:rsid w:val="00314D94"/>
    <w:rsid w:val="00617568"/>
    <w:rsid w:val="006E0E5A"/>
    <w:rsid w:val="006E68FA"/>
    <w:rsid w:val="007628A8"/>
    <w:rsid w:val="008F1827"/>
    <w:rsid w:val="00E16F27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1439F"/>
  <w15:chartTrackingRefBased/>
  <w15:docId w15:val="{FDA0DB73-002B-4800-AB3F-DF8E5178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16F2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2026-04-16T17:10:00Z</dcterms:created>
  <dcterms:modified xsi:type="dcterms:W3CDTF">2026-09-16T12:44:00Z</dcterms:modified>
</cp:coreProperties>
</file>