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5CB8" w14:textId="77777777" w:rsidR="00EC3FEF" w:rsidRDefault="00EC3FEF" w:rsidP="00EC3FEF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Roger BRENT</w:t>
      </w:r>
      <w:r>
        <w:rPr>
          <w:szCs w:val="24"/>
        </w:rPr>
        <w:t xml:space="preserve">       (fl.1484)</w:t>
      </w:r>
    </w:p>
    <w:p w14:paraId="01B3EC65" w14:textId="77777777" w:rsidR="00EC3FEF" w:rsidRDefault="00EC3FEF" w:rsidP="00EC3FEF">
      <w:pPr>
        <w:pStyle w:val="NoSpacing"/>
        <w:jc w:val="both"/>
        <w:rPr>
          <w:szCs w:val="24"/>
        </w:rPr>
      </w:pPr>
      <w:r>
        <w:rPr>
          <w:szCs w:val="24"/>
        </w:rPr>
        <w:t xml:space="preserve">late of </w:t>
      </w:r>
      <w:proofErr w:type="spellStart"/>
      <w:r>
        <w:rPr>
          <w:szCs w:val="24"/>
        </w:rPr>
        <w:t>Wivelsborough</w:t>
      </w:r>
      <w:proofErr w:type="spellEnd"/>
      <w:r>
        <w:rPr>
          <w:szCs w:val="24"/>
        </w:rPr>
        <w:t>, Kent. Yeoman.</w:t>
      </w:r>
    </w:p>
    <w:p w14:paraId="6E808161" w14:textId="77777777" w:rsidR="00EC3FEF" w:rsidRDefault="00EC3FEF" w:rsidP="00EC3FEF">
      <w:pPr>
        <w:pStyle w:val="NoSpacing"/>
        <w:jc w:val="both"/>
        <w:rPr>
          <w:szCs w:val="24"/>
        </w:rPr>
      </w:pPr>
    </w:p>
    <w:p w14:paraId="52F06A43" w14:textId="77777777" w:rsidR="00EC3FEF" w:rsidRDefault="00EC3FEF" w:rsidP="00EC3FEF">
      <w:pPr>
        <w:pStyle w:val="NoSpacing"/>
        <w:jc w:val="both"/>
        <w:rPr>
          <w:szCs w:val="24"/>
        </w:rPr>
      </w:pPr>
    </w:p>
    <w:p w14:paraId="6C297F34" w14:textId="77777777" w:rsidR="00EC3FEF" w:rsidRDefault="00EC3FEF" w:rsidP="00EC3FEF">
      <w:pPr>
        <w:pStyle w:val="NoSpacing"/>
        <w:jc w:val="both"/>
        <w:rPr>
          <w:szCs w:val="24"/>
        </w:rPr>
      </w:pPr>
      <w:r>
        <w:rPr>
          <w:szCs w:val="24"/>
        </w:rPr>
        <w:t>25 Feb.1484</w:t>
      </w:r>
      <w:r>
        <w:rPr>
          <w:szCs w:val="24"/>
        </w:rPr>
        <w:tab/>
        <w:t xml:space="preserve">He was granted </w:t>
      </w:r>
      <w:proofErr w:type="gramStart"/>
      <w:r>
        <w:rPr>
          <w:szCs w:val="24"/>
        </w:rPr>
        <w:t>a general</w:t>
      </w:r>
      <w:proofErr w:type="gramEnd"/>
      <w:r>
        <w:rPr>
          <w:szCs w:val="24"/>
        </w:rPr>
        <w:t xml:space="preserve"> pardon.    (C.P.R. 1476-85 p.418)</w:t>
      </w:r>
    </w:p>
    <w:p w14:paraId="0F01D931" w14:textId="77777777" w:rsidR="00EC3FEF" w:rsidRDefault="00EC3FEF" w:rsidP="00EC3FEF">
      <w:pPr>
        <w:pStyle w:val="NoSpacing"/>
        <w:jc w:val="both"/>
        <w:rPr>
          <w:szCs w:val="24"/>
        </w:rPr>
      </w:pPr>
    </w:p>
    <w:p w14:paraId="54F5E479" w14:textId="77777777" w:rsidR="00EC3FEF" w:rsidRDefault="00EC3FEF" w:rsidP="00EC3FEF">
      <w:pPr>
        <w:pStyle w:val="NoSpacing"/>
        <w:jc w:val="both"/>
        <w:rPr>
          <w:szCs w:val="24"/>
        </w:rPr>
      </w:pPr>
    </w:p>
    <w:p w14:paraId="784ACE38" w14:textId="77777777" w:rsidR="00EC3FEF" w:rsidRDefault="00EC3FEF" w:rsidP="00EC3FEF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66C9D0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3FE77" w14:textId="77777777" w:rsidR="00686E5C" w:rsidRDefault="00686E5C" w:rsidP="00086E2C">
      <w:pPr>
        <w:spacing w:after="0" w:line="240" w:lineRule="auto"/>
      </w:pPr>
      <w:r>
        <w:separator/>
      </w:r>
    </w:p>
  </w:endnote>
  <w:endnote w:type="continuationSeparator" w:id="0">
    <w:p w14:paraId="6EF53E93" w14:textId="77777777" w:rsidR="00686E5C" w:rsidRDefault="00686E5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EB7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52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FC0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B4065" w14:textId="77777777" w:rsidR="00686E5C" w:rsidRDefault="00686E5C" w:rsidP="00086E2C">
      <w:pPr>
        <w:spacing w:after="0" w:line="240" w:lineRule="auto"/>
      </w:pPr>
      <w:r>
        <w:separator/>
      </w:r>
    </w:p>
  </w:footnote>
  <w:footnote w:type="continuationSeparator" w:id="0">
    <w:p w14:paraId="79BFC3E0" w14:textId="77777777" w:rsidR="00686E5C" w:rsidRDefault="00686E5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B1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A8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9F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EF"/>
    <w:rsid w:val="00086E2C"/>
    <w:rsid w:val="000A2E7A"/>
    <w:rsid w:val="002244B7"/>
    <w:rsid w:val="00314D94"/>
    <w:rsid w:val="00617568"/>
    <w:rsid w:val="00686E5C"/>
    <w:rsid w:val="006E68FA"/>
    <w:rsid w:val="00727EFF"/>
    <w:rsid w:val="00EC3FE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2D700"/>
  <w15:chartTrackingRefBased/>
  <w15:docId w15:val="{FECF5750-78D2-49B5-9A9F-9A92C1DE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C3FE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2026-01-07T20:28:00Z</dcterms:created>
  <dcterms:modified xsi:type="dcterms:W3CDTF">2026-01-07T20:28:00Z</dcterms:modified>
</cp:coreProperties>
</file>