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E6F6" w14:textId="77777777" w:rsidR="00313FE4" w:rsidRDefault="00313FE4" w:rsidP="00313F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BRENDE</w:t>
      </w:r>
      <w:r>
        <w:rPr>
          <w:rFonts w:cs="Times New Roman"/>
          <w:szCs w:val="24"/>
        </w:rPr>
        <w:t xml:space="preserve">       (fl.1457)</w:t>
      </w:r>
    </w:p>
    <w:p w14:paraId="01244609" w14:textId="77777777" w:rsidR="00313FE4" w:rsidRDefault="00313FE4" w:rsidP="00313FE4">
      <w:pPr>
        <w:pStyle w:val="NoSpacing"/>
        <w:rPr>
          <w:rFonts w:cs="Times New Roman"/>
          <w:szCs w:val="24"/>
        </w:rPr>
      </w:pPr>
    </w:p>
    <w:p w14:paraId="679F7280" w14:textId="77777777" w:rsidR="00313FE4" w:rsidRDefault="00313FE4" w:rsidP="00313FE4">
      <w:pPr>
        <w:pStyle w:val="NoSpacing"/>
        <w:rPr>
          <w:rFonts w:cs="Times New Roman"/>
          <w:szCs w:val="24"/>
        </w:rPr>
      </w:pPr>
    </w:p>
    <w:p w14:paraId="6AF89149" w14:textId="77777777" w:rsidR="00313FE4" w:rsidRDefault="00313FE4" w:rsidP="00313F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5CEA7B54" w14:textId="77777777" w:rsidR="00313FE4" w:rsidRDefault="00313FE4" w:rsidP="00313FE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2A8A2F3E" w14:textId="77777777" w:rsidR="00313FE4" w:rsidRDefault="00313FE4" w:rsidP="00313FE4">
      <w:pPr>
        <w:pStyle w:val="NoSpacing"/>
        <w:rPr>
          <w:rFonts w:cs="Times New Roman"/>
          <w:szCs w:val="24"/>
        </w:rPr>
      </w:pPr>
    </w:p>
    <w:p w14:paraId="12431C51" w14:textId="77777777" w:rsidR="00313FE4" w:rsidRDefault="00313FE4" w:rsidP="00313FE4">
      <w:pPr>
        <w:pStyle w:val="NoSpacing"/>
        <w:rPr>
          <w:rFonts w:cs="Times New Roman"/>
          <w:szCs w:val="24"/>
        </w:rPr>
      </w:pPr>
    </w:p>
    <w:p w14:paraId="33A20B25" w14:textId="77777777" w:rsidR="00313FE4" w:rsidRDefault="00313FE4" w:rsidP="00313F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64BE77F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35446" w14:textId="77777777" w:rsidR="00BF5CE0" w:rsidRDefault="00BF5CE0" w:rsidP="00086E2C">
      <w:pPr>
        <w:spacing w:after="0" w:line="240" w:lineRule="auto"/>
      </w:pPr>
      <w:r>
        <w:separator/>
      </w:r>
    </w:p>
  </w:endnote>
  <w:endnote w:type="continuationSeparator" w:id="0">
    <w:p w14:paraId="027B67F7" w14:textId="77777777" w:rsidR="00BF5CE0" w:rsidRDefault="00BF5CE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1D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A32E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EADE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F665" w14:textId="77777777" w:rsidR="00BF5CE0" w:rsidRDefault="00BF5CE0" w:rsidP="00086E2C">
      <w:pPr>
        <w:spacing w:after="0" w:line="240" w:lineRule="auto"/>
      </w:pPr>
      <w:r>
        <w:separator/>
      </w:r>
    </w:p>
  </w:footnote>
  <w:footnote w:type="continuationSeparator" w:id="0">
    <w:p w14:paraId="32025826" w14:textId="77777777" w:rsidR="00BF5CE0" w:rsidRDefault="00BF5CE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376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571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6B1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FE4"/>
    <w:rsid w:val="00086E2C"/>
    <w:rsid w:val="000A2E7A"/>
    <w:rsid w:val="002244B7"/>
    <w:rsid w:val="00313FE4"/>
    <w:rsid w:val="00314D94"/>
    <w:rsid w:val="00617568"/>
    <w:rsid w:val="006E68FA"/>
    <w:rsid w:val="00706984"/>
    <w:rsid w:val="00BF5CE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BDBAA"/>
  <w15:chartTrackingRefBased/>
  <w15:docId w15:val="{D2FA4E98-C702-435D-BDFE-9ADC44C8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13FE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191</Characters>
  <Application>Microsoft Office Word</Application>
  <DocSecurity>0</DocSecurity>
  <Lines>9</Lines>
  <Paragraphs>5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2026-03-20T19:19:00Z</dcterms:created>
  <dcterms:modified xsi:type="dcterms:W3CDTF">2026-03-20T19:19:00Z</dcterms:modified>
</cp:coreProperties>
</file>