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F0684" w14:textId="77777777" w:rsidR="00390BE4" w:rsidRDefault="00390BE4" w:rsidP="00390BE4">
      <w:pPr>
        <w:pStyle w:val="NoSpacing"/>
        <w:jc w:val="both"/>
      </w:pPr>
      <w:r>
        <w:rPr>
          <w:u w:val="single"/>
        </w:rPr>
        <w:t>John BREMSHOTE</w:t>
      </w:r>
      <w:r>
        <w:t xml:space="preserve">          (fl.1461)</w:t>
      </w:r>
    </w:p>
    <w:p w14:paraId="07A9D8A3" w14:textId="77777777" w:rsidR="00390BE4" w:rsidRDefault="00390BE4" w:rsidP="00390BE4">
      <w:pPr>
        <w:pStyle w:val="NoSpacing"/>
        <w:jc w:val="both"/>
      </w:pPr>
      <w:r>
        <w:t>of Salisbury. Glasier.</w:t>
      </w:r>
    </w:p>
    <w:p w14:paraId="19E8A129" w14:textId="77777777" w:rsidR="00390BE4" w:rsidRDefault="00390BE4" w:rsidP="00390BE4">
      <w:pPr>
        <w:pStyle w:val="NoSpacing"/>
        <w:jc w:val="both"/>
      </w:pPr>
    </w:p>
    <w:p w14:paraId="0C7B615D" w14:textId="77777777" w:rsidR="00390BE4" w:rsidRDefault="00390BE4" w:rsidP="00390BE4">
      <w:pPr>
        <w:pStyle w:val="NoSpacing"/>
        <w:jc w:val="both"/>
      </w:pPr>
    </w:p>
    <w:p w14:paraId="7452DA7D" w14:textId="77777777" w:rsidR="00390BE4" w:rsidRDefault="00390BE4" w:rsidP="00390BE4">
      <w:pPr>
        <w:pStyle w:val="NoSpacing"/>
        <w:jc w:val="both"/>
      </w:pPr>
      <w:r>
        <w:tab/>
        <w:t>1461</w:t>
      </w:r>
      <w:r>
        <w:tab/>
        <w:t>John Maydeman(q.v.) brought a plaint of trespass against him, Richard</w:t>
      </w:r>
    </w:p>
    <w:p w14:paraId="2994E5F9" w14:textId="77777777" w:rsidR="00390BE4" w:rsidRDefault="00390BE4" w:rsidP="00390BE4">
      <w:pPr>
        <w:pStyle w:val="NoSpacing"/>
        <w:jc w:val="both"/>
      </w:pPr>
      <w:r>
        <w:tab/>
      </w:r>
      <w:r>
        <w:tab/>
      </w:r>
      <w:proofErr w:type="spellStart"/>
      <w:r>
        <w:t>Stury</w:t>
      </w:r>
      <w:proofErr w:type="spellEnd"/>
      <w:r>
        <w:t xml:space="preserve"> of Salisbury(q.v.) and his wife, Alice(q.v.).</w:t>
      </w:r>
    </w:p>
    <w:p w14:paraId="50473EF9" w14:textId="77777777" w:rsidR="00390BE4" w:rsidRDefault="00390BE4" w:rsidP="00390BE4">
      <w:pPr>
        <w:pStyle w:val="NoSpacing"/>
        <w:jc w:val="both"/>
      </w:pPr>
      <w:r>
        <w:tab/>
      </w:r>
      <w:r>
        <w:tab/>
      </w:r>
      <w:r>
        <w:rPr>
          <w:rFonts w:cs="Times New Roman"/>
        </w:rPr>
        <w:t xml:space="preserve">( </w:t>
      </w:r>
      <w:hyperlink r:id="rId6" w:history="1">
        <w:r w:rsidRPr="00887363">
          <w:rPr>
            <w:rStyle w:val="Hyperlink"/>
            <w:rFonts w:cs="Times New Roman"/>
          </w:rPr>
          <w:t>https://waalt.uh.edu/index.php/KB27/799</w:t>
        </w:r>
      </w:hyperlink>
      <w:r>
        <w:t xml:space="preserve">  )</w:t>
      </w:r>
    </w:p>
    <w:p w14:paraId="5847B52A" w14:textId="77777777" w:rsidR="00390BE4" w:rsidRDefault="00390BE4" w:rsidP="00390BE4">
      <w:pPr>
        <w:pStyle w:val="NoSpacing"/>
        <w:jc w:val="both"/>
      </w:pPr>
    </w:p>
    <w:p w14:paraId="51FDFCE0" w14:textId="77777777" w:rsidR="00390BE4" w:rsidRDefault="00390BE4" w:rsidP="00390BE4">
      <w:pPr>
        <w:pStyle w:val="NoSpacing"/>
        <w:jc w:val="both"/>
      </w:pPr>
    </w:p>
    <w:p w14:paraId="17DAF771" w14:textId="77777777" w:rsidR="00390BE4" w:rsidRDefault="00390BE4" w:rsidP="00390BE4">
      <w:pPr>
        <w:pStyle w:val="NoSpacing"/>
        <w:jc w:val="both"/>
      </w:pPr>
      <w:r>
        <w:t>16 January 2026</w:t>
      </w:r>
    </w:p>
    <w:p w14:paraId="42B77E9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ADE5D" w14:textId="77777777" w:rsidR="00037665" w:rsidRDefault="00037665" w:rsidP="00086E2C">
      <w:pPr>
        <w:spacing w:after="0" w:line="240" w:lineRule="auto"/>
      </w:pPr>
      <w:r>
        <w:separator/>
      </w:r>
    </w:p>
  </w:endnote>
  <w:endnote w:type="continuationSeparator" w:id="0">
    <w:p w14:paraId="3D72CAC5" w14:textId="77777777" w:rsidR="00037665" w:rsidRDefault="0003766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79A3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E34D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C0F9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5C875" w14:textId="77777777" w:rsidR="00037665" w:rsidRDefault="00037665" w:rsidP="00086E2C">
      <w:pPr>
        <w:spacing w:after="0" w:line="240" w:lineRule="auto"/>
      </w:pPr>
      <w:r>
        <w:separator/>
      </w:r>
    </w:p>
  </w:footnote>
  <w:footnote w:type="continuationSeparator" w:id="0">
    <w:p w14:paraId="31AC85A3" w14:textId="77777777" w:rsidR="00037665" w:rsidRDefault="0003766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ECAC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C80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AC5A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BE4"/>
    <w:rsid w:val="00037665"/>
    <w:rsid w:val="00086E2C"/>
    <w:rsid w:val="000A2E7A"/>
    <w:rsid w:val="002244B7"/>
    <w:rsid w:val="00314D94"/>
    <w:rsid w:val="00390BE4"/>
    <w:rsid w:val="005435B9"/>
    <w:rsid w:val="00617568"/>
    <w:rsid w:val="006E68FA"/>
    <w:rsid w:val="008C1CEE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E66D2"/>
  <w15:chartTrackingRefBased/>
  <w15:docId w15:val="{DB9E128C-58B7-4EDE-8F79-FF339DCBF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390BE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2026-05-30T20:42:00Z</dcterms:created>
  <dcterms:modified xsi:type="dcterms:W3CDTF">2026-05-30T20:43:00Z</dcterms:modified>
</cp:coreProperties>
</file>