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E01C1" w14:textId="77777777" w:rsidR="0036163B" w:rsidRDefault="0036163B" w:rsidP="0036163B">
      <w:pPr>
        <w:rPr>
          <w:rFonts w:cs="Times New Roman"/>
        </w:rPr>
      </w:pPr>
      <w:r>
        <w:rPr>
          <w:rFonts w:cs="Times New Roman"/>
          <w:u w:val="single"/>
        </w:rPr>
        <w:t>William BREDON</w:t>
      </w:r>
      <w:r>
        <w:rPr>
          <w:rFonts w:cs="Times New Roman"/>
        </w:rPr>
        <w:t xml:space="preserve">       (fl.1401)</w:t>
      </w:r>
    </w:p>
    <w:p w14:paraId="1B660223" w14:textId="77777777" w:rsidR="0036163B" w:rsidRDefault="0036163B" w:rsidP="0036163B">
      <w:pPr>
        <w:rPr>
          <w:rFonts w:cs="Times New Roman"/>
        </w:rPr>
      </w:pPr>
      <w:r>
        <w:rPr>
          <w:rFonts w:cs="Times New Roman"/>
        </w:rPr>
        <w:t>of Shelford Priory.</w:t>
      </w:r>
    </w:p>
    <w:p w14:paraId="336CB4F5" w14:textId="77777777" w:rsidR="0036163B" w:rsidRDefault="0036163B" w:rsidP="0036163B">
      <w:pPr>
        <w:rPr>
          <w:rFonts w:cs="Times New Roman"/>
        </w:rPr>
      </w:pPr>
    </w:p>
    <w:p w14:paraId="6C66F657" w14:textId="77777777" w:rsidR="0036163B" w:rsidRDefault="0036163B" w:rsidP="0036163B">
      <w:pPr>
        <w:rPr>
          <w:rFonts w:cs="Times New Roman"/>
        </w:rPr>
      </w:pPr>
    </w:p>
    <w:p w14:paraId="0F7F650B" w14:textId="77777777" w:rsidR="00640241" w:rsidRDefault="00640241" w:rsidP="00640241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subdeacon in the parish church of Bishop Burton.</w:t>
      </w:r>
    </w:p>
    <w:p w14:paraId="6839E126" w14:textId="2554229A" w:rsidR="00640241" w:rsidRDefault="00640241" w:rsidP="00640241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>(“York Clergy Ordinations 1400-1424” ed. David M.Smith,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4505518E" w14:textId="77777777" w:rsidR="0036163B" w:rsidRDefault="0036163B" w:rsidP="0036163B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deacon in the prebendal church of Sherburn in Elmet.</w:t>
      </w:r>
    </w:p>
    <w:p w14:paraId="7816886D" w14:textId="77777777" w:rsidR="0036163B" w:rsidRDefault="0036163B" w:rsidP="0036163B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>(“York Clergy Ordinations 1400-1424” ed. David M.Smith, pub.2020 p.</w:t>
      </w:r>
      <w:r>
        <w:rPr>
          <w:rFonts w:cs="Times New Roman"/>
        </w:rPr>
        <w:t>17)</w:t>
      </w:r>
    </w:p>
    <w:p w14:paraId="137CC79E" w14:textId="77777777" w:rsidR="0036163B" w:rsidRDefault="0036163B" w:rsidP="0036163B">
      <w:pPr>
        <w:rPr>
          <w:rFonts w:cs="Times New Roman"/>
        </w:rPr>
      </w:pPr>
    </w:p>
    <w:p w14:paraId="3502C25B" w14:textId="77777777" w:rsidR="0036163B" w:rsidRDefault="0036163B" w:rsidP="0036163B">
      <w:pPr>
        <w:rPr>
          <w:rFonts w:cs="Times New Roman"/>
        </w:rPr>
      </w:pPr>
    </w:p>
    <w:p w14:paraId="45E6DB40" w14:textId="77777777" w:rsidR="0036163B" w:rsidRDefault="0036163B" w:rsidP="0036163B">
      <w:pPr>
        <w:rPr>
          <w:rFonts w:cs="Times New Roman"/>
        </w:rPr>
      </w:pPr>
      <w:r>
        <w:rPr>
          <w:rFonts w:cs="Times New Roman"/>
        </w:rPr>
        <w:t>5 May 2026</w:t>
      </w:r>
    </w:p>
    <w:p w14:paraId="40A57D6C" w14:textId="47EEDBB0" w:rsidR="00640241" w:rsidRDefault="00640241" w:rsidP="0036163B">
      <w:pPr>
        <w:rPr>
          <w:rFonts w:cs="Times New Roman"/>
        </w:rPr>
      </w:pPr>
      <w:r>
        <w:rPr>
          <w:rFonts w:cs="Times New Roman"/>
        </w:rPr>
        <w:t>16 September 2026</w:t>
      </w:r>
    </w:p>
    <w:p w14:paraId="3EA5A302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14310" w14:textId="77777777" w:rsidR="00311D8F" w:rsidRDefault="00311D8F" w:rsidP="00086E2C">
      <w:r>
        <w:separator/>
      </w:r>
    </w:p>
  </w:endnote>
  <w:endnote w:type="continuationSeparator" w:id="0">
    <w:p w14:paraId="778E66E4" w14:textId="77777777" w:rsidR="00311D8F" w:rsidRDefault="00311D8F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CECA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7D7A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91D9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DE156" w14:textId="77777777" w:rsidR="00311D8F" w:rsidRDefault="00311D8F" w:rsidP="00086E2C">
      <w:r>
        <w:separator/>
      </w:r>
    </w:p>
  </w:footnote>
  <w:footnote w:type="continuationSeparator" w:id="0">
    <w:p w14:paraId="7068C9C2" w14:textId="77777777" w:rsidR="00311D8F" w:rsidRDefault="00311D8F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197C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FDBB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449E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63B"/>
    <w:rsid w:val="00086E2C"/>
    <w:rsid w:val="000A2E7A"/>
    <w:rsid w:val="002244B7"/>
    <w:rsid w:val="00311D8F"/>
    <w:rsid w:val="00314D94"/>
    <w:rsid w:val="0036163B"/>
    <w:rsid w:val="005435B9"/>
    <w:rsid w:val="00617568"/>
    <w:rsid w:val="00640241"/>
    <w:rsid w:val="006E0E5A"/>
    <w:rsid w:val="006E68FA"/>
    <w:rsid w:val="00863E03"/>
    <w:rsid w:val="008E56AD"/>
    <w:rsid w:val="00AF65CA"/>
    <w:rsid w:val="00ED3A55"/>
    <w:rsid w:val="00F479D0"/>
    <w:rsid w:val="00F5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8D702"/>
  <w15:chartTrackingRefBased/>
  <w15:docId w15:val="{BB7ACAA8-8C2F-4A76-BC2E-58E0EA98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63B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2026-05-14T18:00:00Z</dcterms:created>
  <dcterms:modified xsi:type="dcterms:W3CDTF">2026-09-16T12:39:00Z</dcterms:modified>
</cp:coreProperties>
</file>