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B8C59" w14:textId="77777777" w:rsidR="0076401C" w:rsidRDefault="0076401C" w:rsidP="007640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Peter de BRAYTON</w:t>
      </w:r>
      <w:r>
        <w:rPr>
          <w:rFonts w:cs="Times New Roman"/>
          <w:szCs w:val="24"/>
        </w:rPr>
        <w:t xml:space="preserve">        (fl.1400)</w:t>
      </w:r>
    </w:p>
    <w:p w14:paraId="0DC41684" w14:textId="77777777" w:rsidR="0076401C" w:rsidRDefault="0076401C" w:rsidP="007640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Selby Abbey.</w:t>
      </w:r>
    </w:p>
    <w:p w14:paraId="36A073CF" w14:textId="77777777" w:rsidR="0076401C" w:rsidRDefault="0076401C" w:rsidP="0076401C">
      <w:pPr>
        <w:pStyle w:val="NoSpacing"/>
        <w:rPr>
          <w:rFonts w:cs="Times New Roman"/>
          <w:szCs w:val="24"/>
        </w:rPr>
      </w:pPr>
    </w:p>
    <w:p w14:paraId="4487AC55" w14:textId="77777777" w:rsidR="0076401C" w:rsidRDefault="0076401C" w:rsidP="0076401C">
      <w:pPr>
        <w:pStyle w:val="NoSpacing"/>
        <w:rPr>
          <w:rFonts w:cs="Times New Roman"/>
          <w:szCs w:val="24"/>
        </w:rPr>
      </w:pPr>
    </w:p>
    <w:p w14:paraId="23EB1471" w14:textId="77777777" w:rsidR="0076401C" w:rsidRDefault="0076401C" w:rsidP="007640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Jun.1400</w:t>
      </w:r>
      <w:r>
        <w:rPr>
          <w:rFonts w:cs="Times New Roman"/>
          <w:szCs w:val="24"/>
        </w:rPr>
        <w:tab/>
        <w:t>He was ordained subdeacon in the parish church of Bishop Burton, East Riding</w:t>
      </w:r>
    </w:p>
    <w:p w14:paraId="0C7C0B8B" w14:textId="77777777" w:rsidR="0076401C" w:rsidRDefault="0076401C" w:rsidP="007640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Yorkshire.</w:t>
      </w:r>
    </w:p>
    <w:p w14:paraId="0DD39AD5" w14:textId="7728AFD4" w:rsidR="0076401C" w:rsidRDefault="0076401C" w:rsidP="007640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(“York Clergy Ordinations 1400-1424” ed.</w:t>
      </w:r>
      <w:r w:rsidR="000F617B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David M.Smith, pub.2020 p.5)</w:t>
      </w:r>
    </w:p>
    <w:p w14:paraId="6DA86699" w14:textId="77777777" w:rsidR="000F617B" w:rsidRDefault="000F617B" w:rsidP="000F617B">
      <w:pPr>
        <w:pStyle w:val="NoSpacing"/>
      </w:pPr>
      <w:r>
        <w:t>18 Sep.1400</w:t>
      </w:r>
      <w:r>
        <w:tab/>
        <w:t>He was ordained deacon in the chapel of All Saints’, Cawood,</w:t>
      </w:r>
    </w:p>
    <w:p w14:paraId="7074E5E7" w14:textId="77777777" w:rsidR="000F617B" w:rsidRDefault="000F617B" w:rsidP="000F617B">
      <w:pPr>
        <w:pStyle w:val="NoSpacing"/>
      </w:pPr>
      <w:r>
        <w:tab/>
      </w:r>
      <w:r>
        <w:tab/>
        <w:t>Yorkshire.</w:t>
      </w:r>
    </w:p>
    <w:p w14:paraId="4FA4C587" w14:textId="77777777" w:rsidR="000F617B" w:rsidRDefault="000F617B" w:rsidP="000F617B">
      <w:pPr>
        <w:pStyle w:val="NoSpacing"/>
      </w:pPr>
      <w:r>
        <w:tab/>
      </w:r>
      <w:r>
        <w:tab/>
        <w:t>(“York Clergy Ordinations 1400-1424” ed. David M.Smith, pub.2020 p.7)</w:t>
      </w:r>
    </w:p>
    <w:p w14:paraId="4C624B5C" w14:textId="77777777" w:rsidR="00E427F1" w:rsidRPr="00A83454" w:rsidRDefault="00E427F1" w:rsidP="00E427F1">
      <w:pPr>
        <w:rPr>
          <w:rFonts w:cs="Times New Roman"/>
        </w:rPr>
      </w:pPr>
      <w:r>
        <w:rPr>
          <w:rFonts w:cs="Times New Roman"/>
        </w:rPr>
        <w:t>18 Dec.1400</w:t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He was ordained </w:t>
      </w:r>
      <w:r>
        <w:rPr>
          <w:rFonts w:cs="Times New Roman"/>
        </w:rPr>
        <w:t>priest</w:t>
      </w:r>
      <w:r w:rsidRPr="00A83454">
        <w:rPr>
          <w:rFonts w:cs="Times New Roman"/>
        </w:rPr>
        <w:t xml:space="preserve"> in the chapel of St.Nicholas, Bawtry,</w:t>
      </w:r>
    </w:p>
    <w:p w14:paraId="71F1EC39" w14:textId="77777777" w:rsidR="00E427F1" w:rsidRPr="00A83454" w:rsidRDefault="00E427F1" w:rsidP="00E427F1">
      <w:pPr>
        <w:rPr>
          <w:rFonts w:cs="Times New Roman"/>
        </w:rPr>
      </w:pPr>
      <w:r w:rsidRPr="00A83454">
        <w:rPr>
          <w:rFonts w:cs="Times New Roman"/>
        </w:rPr>
        <w:tab/>
      </w:r>
      <w:r w:rsidRPr="00A83454">
        <w:rPr>
          <w:rFonts w:cs="Times New Roman"/>
        </w:rPr>
        <w:tab/>
        <w:t>Yorkshire.</w:t>
      </w:r>
    </w:p>
    <w:p w14:paraId="690044CF" w14:textId="77777777" w:rsidR="00E427F1" w:rsidRDefault="00E427F1" w:rsidP="00E427F1">
      <w:pPr>
        <w:rPr>
          <w:rFonts w:cs="Times New Roman"/>
        </w:rPr>
      </w:pPr>
      <w:r w:rsidRPr="00A83454">
        <w:rPr>
          <w:rFonts w:cs="Times New Roman"/>
        </w:rPr>
        <w:tab/>
      </w:r>
      <w:r w:rsidRPr="00A83454">
        <w:rPr>
          <w:rFonts w:cs="Times New Roman"/>
        </w:rPr>
        <w:tab/>
        <w:t>(“York Clergy Ordinations 1400-1424” ed. David M.Smith, pub.2020 p.</w:t>
      </w:r>
      <w:r>
        <w:rPr>
          <w:rFonts w:cs="Times New Roman"/>
        </w:rPr>
        <w:t>10</w:t>
      </w:r>
      <w:r w:rsidRPr="00A83454">
        <w:rPr>
          <w:rFonts w:cs="Times New Roman"/>
        </w:rPr>
        <w:t>)</w:t>
      </w:r>
    </w:p>
    <w:p w14:paraId="24C9D2CA" w14:textId="77777777" w:rsidR="000F617B" w:rsidRDefault="000F617B" w:rsidP="0076401C">
      <w:pPr>
        <w:pStyle w:val="NoSpacing"/>
        <w:rPr>
          <w:rFonts w:cs="Times New Roman"/>
          <w:szCs w:val="24"/>
        </w:rPr>
      </w:pPr>
    </w:p>
    <w:p w14:paraId="09E78DDC" w14:textId="77777777" w:rsidR="0076401C" w:rsidRDefault="0076401C" w:rsidP="0076401C">
      <w:pPr>
        <w:pStyle w:val="NoSpacing"/>
        <w:rPr>
          <w:rFonts w:cs="Times New Roman"/>
          <w:szCs w:val="24"/>
        </w:rPr>
      </w:pPr>
    </w:p>
    <w:p w14:paraId="1339F868" w14:textId="77777777" w:rsidR="0076401C" w:rsidRDefault="0076401C" w:rsidP="0076401C">
      <w:pPr>
        <w:pStyle w:val="NoSpacing"/>
        <w:rPr>
          <w:rFonts w:cs="Times New Roman"/>
          <w:szCs w:val="24"/>
        </w:rPr>
      </w:pPr>
    </w:p>
    <w:p w14:paraId="31FB6C33" w14:textId="77777777" w:rsidR="0076401C" w:rsidRDefault="0076401C" w:rsidP="007640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April 2025</w:t>
      </w:r>
    </w:p>
    <w:p w14:paraId="7BA58394" w14:textId="381B4B7F" w:rsidR="00E427F1" w:rsidRDefault="00E427F1" w:rsidP="007640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March 2026</w:t>
      </w:r>
    </w:p>
    <w:p w14:paraId="207D19B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62A1D" w14:textId="77777777" w:rsidR="000242D8" w:rsidRDefault="000242D8" w:rsidP="009139A6">
      <w:r>
        <w:separator/>
      </w:r>
    </w:p>
  </w:endnote>
  <w:endnote w:type="continuationSeparator" w:id="0">
    <w:p w14:paraId="006DE7AA" w14:textId="77777777" w:rsidR="000242D8" w:rsidRDefault="000242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27DD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32E7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36FA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2AF12" w14:textId="77777777" w:rsidR="000242D8" w:rsidRDefault="000242D8" w:rsidP="009139A6">
      <w:r>
        <w:separator/>
      </w:r>
    </w:p>
  </w:footnote>
  <w:footnote w:type="continuationSeparator" w:id="0">
    <w:p w14:paraId="3A6F1501" w14:textId="77777777" w:rsidR="000242D8" w:rsidRDefault="000242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1263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791C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07C3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01C"/>
    <w:rsid w:val="000242D8"/>
    <w:rsid w:val="000666E0"/>
    <w:rsid w:val="000A2E7A"/>
    <w:rsid w:val="000F617B"/>
    <w:rsid w:val="001307AC"/>
    <w:rsid w:val="00190DFA"/>
    <w:rsid w:val="002510B7"/>
    <w:rsid w:val="00270799"/>
    <w:rsid w:val="002737D5"/>
    <w:rsid w:val="00357E4A"/>
    <w:rsid w:val="00502EB6"/>
    <w:rsid w:val="005C130B"/>
    <w:rsid w:val="0076401C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427F1"/>
    <w:rsid w:val="00E61DA6"/>
    <w:rsid w:val="00EB3209"/>
    <w:rsid w:val="00F1491A"/>
    <w:rsid w:val="00F41096"/>
    <w:rsid w:val="00F5287F"/>
    <w:rsid w:val="00FE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9AFCC"/>
  <w15:chartTrackingRefBased/>
  <w15:docId w15:val="{8F5BE9C6-6E98-4461-A768-101DFE2D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80</Words>
  <Characters>496</Characters>
  <Application>Microsoft Office Word</Application>
  <DocSecurity>0</DocSecurity>
  <Lines>29</Lines>
  <Paragraphs>17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2025-04-07T11:02:00Z</dcterms:created>
  <dcterms:modified xsi:type="dcterms:W3CDTF">2026-03-06T12:28:00Z</dcterms:modified>
</cp:coreProperties>
</file>