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0E08" w:rsidRDefault="00270E08" w:rsidP="00270E08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Alan BRAYTOFTE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270E08" w:rsidRDefault="00270E08" w:rsidP="00270E08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Vicar of </w:t>
      </w:r>
      <w:proofErr w:type="spellStart"/>
      <w:proofErr w:type="gramStart"/>
      <w:r>
        <w:rPr>
          <w:rFonts w:ascii="Times New Roman" w:eastAsia="Calibri" w:hAnsi="Times New Roman" w:cs="Times New Roman"/>
        </w:rPr>
        <w:t>St.Peter</w:t>
      </w:r>
      <w:proofErr w:type="spellEnd"/>
      <w:proofErr w:type="gramEnd"/>
      <w:r>
        <w:rPr>
          <w:rFonts w:ascii="Times New Roman" w:eastAsia="Calibri" w:hAnsi="Times New Roman" w:cs="Times New Roman"/>
        </w:rPr>
        <w:t xml:space="preserve"> and </w:t>
      </w:r>
      <w:proofErr w:type="spellStart"/>
      <w:r>
        <w:rPr>
          <w:rFonts w:ascii="Times New Roman" w:eastAsia="Calibri" w:hAnsi="Times New Roman" w:cs="Times New Roman"/>
        </w:rPr>
        <w:t>St.Paul</w:t>
      </w:r>
      <w:proofErr w:type="spellEnd"/>
      <w:r>
        <w:rPr>
          <w:rFonts w:ascii="Times New Roman" w:eastAsia="Calibri" w:hAnsi="Times New Roman" w:cs="Times New Roman"/>
        </w:rPr>
        <w:t>, Tonbridge, Kent.</w:t>
      </w:r>
    </w:p>
    <w:p w:rsidR="00270E08" w:rsidRDefault="00270E08" w:rsidP="00270E08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270E08" w:rsidRDefault="00270E08" w:rsidP="00270E08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270E08" w:rsidRDefault="00270E08" w:rsidP="00270E08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</w:rPr>
        <w:t>Chambre</w:t>
      </w:r>
      <w:proofErr w:type="spellEnd"/>
      <w:r>
        <w:rPr>
          <w:rFonts w:ascii="Times New Roman" w:eastAsia="Calibri" w:hAnsi="Times New Roman" w:cs="Times New Roman"/>
        </w:rPr>
        <w:t xml:space="preserve"> of London, cutler(q.v.), brought a plaint of debt against him,</w:t>
      </w:r>
    </w:p>
    <w:p w:rsidR="00270E08" w:rsidRDefault="00270E08" w:rsidP="00270E08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</w:rPr>
        <w:t>Harryson</w:t>
      </w:r>
      <w:proofErr w:type="spellEnd"/>
      <w:r>
        <w:rPr>
          <w:rFonts w:ascii="Times New Roman" w:eastAsia="Calibri" w:hAnsi="Times New Roman" w:cs="Times New Roman"/>
        </w:rPr>
        <w:t xml:space="preserve"> of London, </w:t>
      </w:r>
      <w:proofErr w:type="spellStart"/>
      <w:r>
        <w:rPr>
          <w:rFonts w:ascii="Times New Roman" w:eastAsia="Calibri" w:hAnsi="Times New Roman" w:cs="Times New Roman"/>
        </w:rPr>
        <w:t>pewterer</w:t>
      </w:r>
      <w:proofErr w:type="spellEnd"/>
      <w:r>
        <w:rPr>
          <w:rFonts w:ascii="Times New Roman" w:eastAsia="Calibri" w:hAnsi="Times New Roman" w:cs="Times New Roman"/>
        </w:rPr>
        <w:t>(q.v.), and William George of</w:t>
      </w:r>
    </w:p>
    <w:p w:rsidR="00270E08" w:rsidRDefault="00270E08" w:rsidP="00270E08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Guildford, Surrey(q.v.).</w:t>
      </w:r>
    </w:p>
    <w:p w:rsidR="00270E08" w:rsidRDefault="00270E08" w:rsidP="00270E08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270E08" w:rsidRDefault="00270E08" w:rsidP="00270E08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</w:rPr>
        <w:t>Chambre</w:t>
      </w:r>
      <w:proofErr w:type="spellEnd"/>
      <w:r>
        <w:rPr>
          <w:rFonts w:ascii="Times New Roman" w:eastAsia="Calibri" w:hAnsi="Times New Roman" w:cs="Times New Roman"/>
        </w:rPr>
        <w:t xml:space="preserve"> of London, cutler(q.v.), brought a plaint of debt against him</w:t>
      </w:r>
    </w:p>
    <w:p w:rsidR="00270E08" w:rsidRDefault="00270E08" w:rsidP="00270E08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and William George of Guildford, Surrey(q.v.).  (ibid.)</w:t>
      </w:r>
    </w:p>
    <w:p w:rsidR="00E26682" w:rsidRDefault="00E26682" w:rsidP="00E266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Boyse</w:t>
      </w:r>
      <w:proofErr w:type="spellEnd"/>
      <w:r>
        <w:rPr>
          <w:rFonts w:ascii="Times New Roman" w:hAnsi="Times New Roman" w:cs="Times New Roman"/>
        </w:rPr>
        <w:t xml:space="preserve"> of London, cutler(q.v.), brought a plaint of debt against him</w:t>
      </w:r>
    </w:p>
    <w:p w:rsidR="00E26682" w:rsidRDefault="00E26682" w:rsidP="00E266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William George of Guildford, Surrey(q.v.).</w:t>
      </w:r>
    </w:p>
    <w:p w:rsidR="00E26682" w:rsidRDefault="00E26682" w:rsidP="00E266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E26682" w:rsidRDefault="00E26682" w:rsidP="00E266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Boyse</w:t>
      </w:r>
      <w:proofErr w:type="spellEnd"/>
      <w:r>
        <w:rPr>
          <w:rFonts w:ascii="Times New Roman" w:hAnsi="Times New Roman" w:cs="Times New Roman"/>
        </w:rPr>
        <w:t xml:space="preserve"> of London, cutler(q.v.), brought a plaint of debt against him,</w:t>
      </w:r>
    </w:p>
    <w:p w:rsidR="00E26682" w:rsidRDefault="00E26682" w:rsidP="00E266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George of Guildford, Surrey(q.v.), and Thomas </w:t>
      </w:r>
      <w:proofErr w:type="spellStart"/>
      <w:r>
        <w:rPr>
          <w:rFonts w:ascii="Times New Roman" w:hAnsi="Times New Roman" w:cs="Times New Roman"/>
        </w:rPr>
        <w:t>Harop</w:t>
      </w:r>
      <w:proofErr w:type="spellEnd"/>
      <w:r>
        <w:rPr>
          <w:rFonts w:ascii="Times New Roman" w:hAnsi="Times New Roman" w:cs="Times New Roman"/>
        </w:rPr>
        <w:t xml:space="preserve"> of </w:t>
      </w:r>
    </w:p>
    <w:p w:rsidR="00E26682" w:rsidRDefault="00E26682" w:rsidP="00E266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Guildford(q.v.).   (ibid.)</w:t>
      </w:r>
    </w:p>
    <w:p w:rsidR="00E26682" w:rsidRDefault="00E26682" w:rsidP="00270E08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270E08" w:rsidRDefault="00270E08" w:rsidP="00270E08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270E08" w:rsidRDefault="00270E08" w:rsidP="00270E08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270E08" w:rsidRDefault="00270E08" w:rsidP="00270E08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4 June 2017</w:t>
      </w:r>
    </w:p>
    <w:p w:rsidR="00E26682" w:rsidRDefault="00E26682" w:rsidP="00270E08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3 August 2017</w:t>
      </w:r>
      <w:bookmarkStart w:id="0" w:name="_GoBack"/>
      <w:bookmarkEnd w:id="0"/>
    </w:p>
    <w:p w:rsidR="006B2F86" w:rsidRPr="00E71FC3" w:rsidRDefault="00E26682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0E08" w:rsidRDefault="00270E08" w:rsidP="00E71FC3">
      <w:r>
        <w:separator/>
      </w:r>
    </w:p>
  </w:endnote>
  <w:endnote w:type="continuationSeparator" w:id="0">
    <w:p w:rsidR="00270E08" w:rsidRDefault="00270E0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0E08" w:rsidRDefault="00270E08" w:rsidP="00E71FC3">
      <w:r>
        <w:separator/>
      </w:r>
    </w:p>
  </w:footnote>
  <w:footnote w:type="continuationSeparator" w:id="0">
    <w:p w:rsidR="00270E08" w:rsidRDefault="00270E0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E08"/>
    <w:rsid w:val="001A7C09"/>
    <w:rsid w:val="00270E08"/>
    <w:rsid w:val="00577BD5"/>
    <w:rsid w:val="00656CBA"/>
    <w:rsid w:val="006A1F77"/>
    <w:rsid w:val="00733BE7"/>
    <w:rsid w:val="00AB52E8"/>
    <w:rsid w:val="00B16D3F"/>
    <w:rsid w:val="00BB41AC"/>
    <w:rsid w:val="00E2668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140F2"/>
  <w15:chartTrackingRefBased/>
  <w15:docId w15:val="{28DE1699-675A-42C5-9206-07FEB88FD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0E0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2017-06-08T20:00:00Z</dcterms:created>
  <dcterms:modified xsi:type="dcterms:W3CDTF">2017-08-03T07:20:00Z</dcterms:modified>
</cp:coreProperties>
</file>