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82822" w14:textId="77777777" w:rsidR="00B4020F" w:rsidRDefault="00B4020F" w:rsidP="00B40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BRAYTOFT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fl.1451)</w:t>
      </w:r>
    </w:p>
    <w:p w14:paraId="64E8808F" w14:textId="77777777" w:rsidR="00B4020F" w:rsidRDefault="00B4020F" w:rsidP="00B40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</w:t>
      </w:r>
    </w:p>
    <w:p w14:paraId="4698D07B" w14:textId="77777777" w:rsidR="00B4020F" w:rsidRDefault="00B4020F" w:rsidP="00B402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82D30D" w14:textId="77777777" w:rsidR="00B4020F" w:rsidRDefault="00B4020F" w:rsidP="00B402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E787CC" w14:textId="77777777" w:rsidR="00B4020F" w:rsidRDefault="00B4020F" w:rsidP="00B40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Feb.1451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at a meeting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about the cleaning of the city ditches.</w:t>
      </w:r>
    </w:p>
    <w:p w14:paraId="35514A24" w14:textId="77777777" w:rsidR="00B4020F" w:rsidRDefault="00B4020F" w:rsidP="00B40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(“Coventry </w:t>
      </w:r>
      <w:proofErr w:type="spellStart"/>
      <w:r>
        <w:rPr>
          <w:rFonts w:ascii="Times New Roman" w:hAnsi="Times New Roman" w:cs="Times New Roman"/>
          <w:sz w:val="24"/>
          <w:szCs w:val="24"/>
        </w:rPr>
        <w:t>Leet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Book” p.256)</w:t>
      </w:r>
    </w:p>
    <w:p w14:paraId="0A96274A" w14:textId="77777777" w:rsidR="00B4020F" w:rsidRDefault="00B4020F" w:rsidP="00B402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6DFE0D" w14:textId="77777777" w:rsidR="00B4020F" w:rsidRDefault="00B4020F" w:rsidP="00B402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B80D18" w14:textId="77777777" w:rsidR="00B4020F" w:rsidRPr="00BE661A" w:rsidRDefault="00B4020F" w:rsidP="00B402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April 2021</w:t>
      </w:r>
    </w:p>
    <w:p w14:paraId="7B9F69F7" w14:textId="12DB196E" w:rsidR="00BA00AB" w:rsidRPr="00B4020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402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4A00A" w14:textId="77777777" w:rsidR="00B4020F" w:rsidRDefault="00B4020F" w:rsidP="009139A6">
      <w:r>
        <w:separator/>
      </w:r>
    </w:p>
  </w:endnote>
  <w:endnote w:type="continuationSeparator" w:id="0">
    <w:p w14:paraId="503025AC" w14:textId="77777777" w:rsidR="00B4020F" w:rsidRDefault="00B402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BA7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2287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5DC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11A19" w14:textId="77777777" w:rsidR="00B4020F" w:rsidRDefault="00B4020F" w:rsidP="009139A6">
      <w:r>
        <w:separator/>
      </w:r>
    </w:p>
  </w:footnote>
  <w:footnote w:type="continuationSeparator" w:id="0">
    <w:p w14:paraId="6C041D0B" w14:textId="77777777" w:rsidR="00B4020F" w:rsidRDefault="00B402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943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FEA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B1E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0F"/>
    <w:rsid w:val="000666E0"/>
    <w:rsid w:val="002510B7"/>
    <w:rsid w:val="005C130B"/>
    <w:rsid w:val="00826F5C"/>
    <w:rsid w:val="009139A6"/>
    <w:rsid w:val="009448BB"/>
    <w:rsid w:val="00A3176C"/>
    <w:rsid w:val="00AE65F8"/>
    <w:rsid w:val="00B4020F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D18A3"/>
  <w15:chartTrackingRefBased/>
  <w15:docId w15:val="{C127EF4A-C26D-4A8E-ACCE-C97D1210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2021-04-21T19:29:00Z</dcterms:created>
  <dcterms:modified xsi:type="dcterms:W3CDTF">2021-04-21T19:31:00Z</dcterms:modified>
</cp:coreProperties>
</file>