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281C5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BRAYTOFT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579258D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A27AE6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199F4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148BFBA9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594249F3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1BDB06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E56A9" w14:textId="77777777" w:rsidR="00F35BFE" w:rsidRDefault="00F35BFE" w:rsidP="00F35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7575DB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C728A" w14:textId="77777777" w:rsidR="00F35BFE" w:rsidRDefault="00F35BFE" w:rsidP="009139A6">
      <w:r>
        <w:separator/>
      </w:r>
    </w:p>
  </w:endnote>
  <w:endnote w:type="continuationSeparator" w:id="0">
    <w:p w14:paraId="77F2D145" w14:textId="77777777" w:rsidR="00F35BFE" w:rsidRDefault="00F35B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CE7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96F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A6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2E020" w14:textId="77777777" w:rsidR="00F35BFE" w:rsidRDefault="00F35BFE" w:rsidP="009139A6">
      <w:r>
        <w:separator/>
      </w:r>
    </w:p>
  </w:footnote>
  <w:footnote w:type="continuationSeparator" w:id="0">
    <w:p w14:paraId="60950A02" w14:textId="77777777" w:rsidR="00F35BFE" w:rsidRDefault="00F35B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487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0DF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AA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F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5BF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14F6"/>
  <w15:chartTrackingRefBased/>
  <w15:docId w15:val="{B2A990DC-DD71-44E3-8720-EDC167DD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BFE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2022-01-15T20:58:00Z</dcterms:created>
  <dcterms:modified xsi:type="dcterms:W3CDTF">2022-01-15T20:58:00Z</dcterms:modified>
</cp:coreProperties>
</file>