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D13F2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BRAYTOFT</w:t>
      </w:r>
      <w:r>
        <w:rPr>
          <w:rFonts w:ascii="Times New Roman" w:hAnsi="Times New Roman" w:cs="Times New Roman"/>
          <w:sz w:val="24"/>
          <w:szCs w:val="24"/>
        </w:rPr>
        <w:t xml:space="preserve">     (fl.1484)</w:t>
      </w:r>
    </w:p>
    <w:p w14:paraId="6DB2F7CA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D8E82A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D4F3666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Lindsey.</w:t>
      </w:r>
    </w:p>
    <w:p w14:paraId="12E6C82A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p.491)</w:t>
      </w:r>
    </w:p>
    <w:p w14:paraId="3A99B652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43112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40B4BBD" w14:textId="77777777" w:rsidR="00E60E05" w:rsidRDefault="00E60E05" w:rsidP="00E60E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July 2018</w:t>
      </w:r>
    </w:p>
    <w:p w14:paraId="0207FA50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E055A" w14:textId="77777777" w:rsidR="000D1FCD" w:rsidRDefault="000D1FCD" w:rsidP="00086E2C">
      <w:pPr>
        <w:spacing w:after="0" w:line="240" w:lineRule="auto"/>
      </w:pPr>
      <w:r>
        <w:separator/>
      </w:r>
    </w:p>
  </w:endnote>
  <w:endnote w:type="continuationSeparator" w:id="0">
    <w:p w14:paraId="2248D84E" w14:textId="77777777" w:rsidR="000D1FCD" w:rsidRDefault="000D1FCD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C9DDF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AD75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D80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7E66B7" w14:textId="77777777" w:rsidR="000D1FCD" w:rsidRDefault="000D1FCD" w:rsidP="00086E2C">
      <w:pPr>
        <w:spacing w:after="0" w:line="240" w:lineRule="auto"/>
      </w:pPr>
      <w:r>
        <w:separator/>
      </w:r>
    </w:p>
  </w:footnote>
  <w:footnote w:type="continuationSeparator" w:id="0">
    <w:p w14:paraId="5B947A0B" w14:textId="77777777" w:rsidR="000D1FCD" w:rsidRDefault="000D1FCD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9C03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2C1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3C08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E05"/>
    <w:rsid w:val="00086E2C"/>
    <w:rsid w:val="000A2E7A"/>
    <w:rsid w:val="000D1FCD"/>
    <w:rsid w:val="002244B7"/>
    <w:rsid w:val="00314D94"/>
    <w:rsid w:val="005435B9"/>
    <w:rsid w:val="00617568"/>
    <w:rsid w:val="006E68FA"/>
    <w:rsid w:val="008C1CEE"/>
    <w:rsid w:val="008E56AD"/>
    <w:rsid w:val="00AF65CA"/>
    <w:rsid w:val="00E60E0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FD6252"/>
  <w15:chartTrackingRefBased/>
  <w15:docId w15:val="{A616F036-34DF-4856-AF06-41DAE284C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0E0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2026-05-30T20:11:00Z</dcterms:created>
  <dcterms:modified xsi:type="dcterms:W3CDTF">2026-05-30T20:11:00Z</dcterms:modified>
</cp:coreProperties>
</file>