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139EF" w14:textId="77777777" w:rsidR="00576CAC" w:rsidRDefault="00576CAC" w:rsidP="00576CA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Idomena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BRAYTOFT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</w:t>
      </w:r>
    </w:p>
    <w:p w14:paraId="3FF84EA8" w14:textId="77777777" w:rsidR="00576CAC" w:rsidRDefault="00576CAC" w:rsidP="00576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3EE4BCA" w14:textId="77777777" w:rsidR="00576CAC" w:rsidRDefault="00576CAC" w:rsidP="00576CAC">
      <w:pPr>
        <w:rPr>
          <w:rFonts w:ascii="Times New Roman" w:hAnsi="Times New Roman" w:cs="Times New Roman"/>
          <w:sz w:val="24"/>
          <w:szCs w:val="24"/>
        </w:rPr>
      </w:pPr>
    </w:p>
    <w:p w14:paraId="57DE462B" w14:textId="77777777" w:rsidR="00576CAC" w:rsidRDefault="00576CAC" w:rsidP="00576CAC">
      <w:pPr>
        <w:rPr>
          <w:rFonts w:ascii="Times New Roman" w:hAnsi="Times New Roman" w:cs="Times New Roman"/>
          <w:sz w:val="24"/>
          <w:szCs w:val="24"/>
        </w:rPr>
      </w:pPr>
    </w:p>
    <w:p w14:paraId="0536CBE5" w14:textId="77777777" w:rsidR="00576CAC" w:rsidRDefault="00576CAC" w:rsidP="00576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Mar.1400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2238D5BA" w14:textId="77777777" w:rsidR="00576CAC" w:rsidRDefault="00576CAC" w:rsidP="00576CAC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p.242)</w:t>
      </w:r>
    </w:p>
    <w:p w14:paraId="796C099F" w14:textId="77777777" w:rsidR="00576CAC" w:rsidRDefault="00576CAC" w:rsidP="00576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Mar.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40BA1CC9" w14:textId="77777777" w:rsidR="00576CAC" w:rsidRDefault="00576CAC" w:rsidP="00576CAC">
      <w:pPr>
        <w:rPr>
          <w:rFonts w:ascii="Times New Roman" w:hAnsi="Times New Roman" w:cs="Times New Roman"/>
          <w:sz w:val="24"/>
          <w:szCs w:val="24"/>
        </w:rPr>
      </w:pPr>
    </w:p>
    <w:p w14:paraId="3EEF26F5" w14:textId="77777777" w:rsidR="00576CAC" w:rsidRDefault="00576CAC" w:rsidP="00576CAC">
      <w:pPr>
        <w:rPr>
          <w:rFonts w:ascii="Times New Roman" w:hAnsi="Times New Roman" w:cs="Times New Roman"/>
          <w:sz w:val="24"/>
          <w:szCs w:val="24"/>
        </w:rPr>
      </w:pPr>
    </w:p>
    <w:p w14:paraId="77B659F8" w14:textId="77777777" w:rsidR="00576CAC" w:rsidRDefault="00576CAC" w:rsidP="00576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June 2021</w:t>
      </w:r>
    </w:p>
    <w:p w14:paraId="43E3D87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47377" w14:textId="77777777" w:rsidR="00576CAC" w:rsidRDefault="00576CAC" w:rsidP="009139A6">
      <w:r>
        <w:separator/>
      </w:r>
    </w:p>
  </w:endnote>
  <w:endnote w:type="continuationSeparator" w:id="0">
    <w:p w14:paraId="0DB2E2AD" w14:textId="77777777" w:rsidR="00576CAC" w:rsidRDefault="00576C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3BF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9806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E0D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3A00D" w14:textId="77777777" w:rsidR="00576CAC" w:rsidRDefault="00576CAC" w:rsidP="009139A6">
      <w:r>
        <w:separator/>
      </w:r>
    </w:p>
  </w:footnote>
  <w:footnote w:type="continuationSeparator" w:id="0">
    <w:p w14:paraId="61282508" w14:textId="77777777" w:rsidR="00576CAC" w:rsidRDefault="00576C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6F7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CE2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74C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CAC"/>
    <w:rsid w:val="000666E0"/>
    <w:rsid w:val="002510B7"/>
    <w:rsid w:val="00576CA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0CC05"/>
  <w15:chartTrackingRefBased/>
  <w15:docId w15:val="{F363B69E-8BC6-4755-A2C2-DFA21732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CA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2021-07-08T20:32:00Z</dcterms:created>
  <dcterms:modified xsi:type="dcterms:W3CDTF">2021-07-08T20:32:00Z</dcterms:modified>
</cp:coreProperties>
</file>