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0A9" w:rsidRDefault="005C20A9" w:rsidP="005C2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de BRAYSTONES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C20A9" w:rsidRDefault="005C20A9" w:rsidP="005C2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20A9" w:rsidRDefault="005C20A9" w:rsidP="005C2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20A9" w:rsidRDefault="005C20A9" w:rsidP="005C2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Egremont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5C20A9" w:rsidRDefault="005C20A9" w:rsidP="005C2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Cumberland, 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C20A9" w:rsidRDefault="005C20A9" w:rsidP="005C2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87B6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21-69)</w:t>
      </w:r>
    </w:p>
    <w:p w:rsidR="005C20A9" w:rsidRDefault="005C20A9" w:rsidP="005C2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20A9" w:rsidRDefault="005C20A9" w:rsidP="005C2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C20A9" w:rsidRDefault="005C20A9" w:rsidP="005C2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October 2015</w:t>
      </w:r>
      <w:bookmarkStart w:id="0" w:name="_GoBack"/>
      <w:bookmarkEnd w:id="0"/>
    </w:p>
    <w:sectPr w:rsidR="00DD5B8A" w:rsidRPr="005C20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0A9" w:rsidRDefault="005C20A9" w:rsidP="00564E3C">
      <w:pPr>
        <w:spacing w:after="0" w:line="240" w:lineRule="auto"/>
      </w:pPr>
      <w:r>
        <w:separator/>
      </w:r>
    </w:p>
  </w:endnote>
  <w:endnote w:type="continuationSeparator" w:id="0">
    <w:p w:rsidR="005C20A9" w:rsidRDefault="005C20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C20A9">
      <w:rPr>
        <w:rFonts w:ascii="Times New Roman" w:hAnsi="Times New Roman" w:cs="Times New Roman"/>
        <w:noProof/>
        <w:sz w:val="24"/>
        <w:szCs w:val="24"/>
      </w:rPr>
      <w:t>23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0A9" w:rsidRDefault="005C20A9" w:rsidP="00564E3C">
      <w:pPr>
        <w:spacing w:after="0" w:line="240" w:lineRule="auto"/>
      </w:pPr>
      <w:r>
        <w:separator/>
      </w:r>
    </w:p>
  </w:footnote>
  <w:footnote w:type="continuationSeparator" w:id="0">
    <w:p w:rsidR="005C20A9" w:rsidRDefault="005C20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0A9"/>
    <w:rsid w:val="00372DC6"/>
    <w:rsid w:val="00564E3C"/>
    <w:rsid w:val="005C20A9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33587"/>
  <w15:chartTrackingRefBased/>
  <w15:docId w15:val="{2E854C7E-4DC7-46FE-94EE-3D43E5FE5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C20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2015-10-23T20:21:00Z</dcterms:created>
  <dcterms:modified xsi:type="dcterms:W3CDTF">2015-10-23T20:21:00Z</dcterms:modified>
</cp:coreProperties>
</file>