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A3C31C" w14:textId="77777777" w:rsidR="0022076E" w:rsidRDefault="0022076E" w:rsidP="002207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BRAYSTON</w:t>
      </w:r>
      <w:r>
        <w:rPr>
          <w:rFonts w:cs="Times New Roman"/>
          <w:szCs w:val="24"/>
        </w:rPr>
        <w:t xml:space="preserve">         (fl.1486-7)</w:t>
      </w:r>
    </w:p>
    <w:p w14:paraId="6680C796" w14:textId="77777777" w:rsidR="0022076E" w:rsidRDefault="0022076E" w:rsidP="002207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r>
        <w:rPr>
          <w:rFonts w:cs="Times New Roman"/>
          <w:szCs w:val="24"/>
        </w:rPr>
        <w:t>St.Mary</w:t>
      </w:r>
      <w:proofErr w:type="spellEnd"/>
      <w:r>
        <w:rPr>
          <w:rFonts w:cs="Times New Roman"/>
          <w:szCs w:val="24"/>
        </w:rPr>
        <w:t xml:space="preserve"> the Virgin, Bunny with </w:t>
      </w:r>
      <w:proofErr w:type="spellStart"/>
      <w:r>
        <w:rPr>
          <w:rFonts w:cs="Times New Roman"/>
          <w:szCs w:val="24"/>
        </w:rPr>
        <w:t>Bradmore</w:t>
      </w:r>
      <w:proofErr w:type="spellEnd"/>
      <w:r>
        <w:rPr>
          <w:rFonts w:cs="Times New Roman"/>
          <w:szCs w:val="24"/>
        </w:rPr>
        <w:t>, Nottinghamshire.</w:t>
      </w:r>
    </w:p>
    <w:p w14:paraId="7575AB18" w14:textId="77777777" w:rsidR="0022076E" w:rsidRDefault="0022076E" w:rsidP="0022076E">
      <w:pPr>
        <w:pStyle w:val="NoSpacing"/>
        <w:rPr>
          <w:rFonts w:cs="Times New Roman"/>
          <w:szCs w:val="24"/>
        </w:rPr>
      </w:pPr>
    </w:p>
    <w:p w14:paraId="3E319D3F" w14:textId="77777777" w:rsidR="0022076E" w:rsidRDefault="0022076E" w:rsidP="0022076E">
      <w:pPr>
        <w:pStyle w:val="NoSpacing"/>
        <w:rPr>
          <w:rFonts w:cs="Times New Roman"/>
          <w:szCs w:val="24"/>
        </w:rPr>
      </w:pPr>
    </w:p>
    <w:p w14:paraId="106A5886" w14:textId="77777777" w:rsidR="0022076E" w:rsidRDefault="0022076E" w:rsidP="002207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1486</w:t>
      </w:r>
      <w:r>
        <w:rPr>
          <w:rFonts w:cs="Times New Roman"/>
          <w:szCs w:val="24"/>
        </w:rPr>
        <w:tab/>
        <w:t>He became the Vicar.</w:t>
      </w:r>
    </w:p>
    <w:p w14:paraId="5AD2CFF7" w14:textId="77777777" w:rsidR="0022076E" w:rsidRDefault="0022076E" w:rsidP="002207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(from the board in the church)</w:t>
      </w:r>
    </w:p>
    <w:p w14:paraId="648114EA" w14:textId="77777777" w:rsidR="0022076E" w:rsidRDefault="0022076E" w:rsidP="0022076E">
      <w:pPr>
        <w:pStyle w:val="NoSpacing"/>
        <w:rPr>
          <w:rFonts w:cs="Times New Roman"/>
          <w:szCs w:val="24"/>
        </w:rPr>
      </w:pPr>
    </w:p>
    <w:p w14:paraId="470C3B36" w14:textId="77777777" w:rsidR="0022076E" w:rsidRDefault="0022076E" w:rsidP="0022076E">
      <w:pPr>
        <w:pStyle w:val="NoSpacing"/>
        <w:rPr>
          <w:rFonts w:cs="Times New Roman"/>
          <w:szCs w:val="24"/>
        </w:rPr>
      </w:pPr>
    </w:p>
    <w:p w14:paraId="3B48572A" w14:textId="1C7AD047" w:rsidR="0022076E" w:rsidRDefault="0022076E" w:rsidP="0022076E">
      <w:pPr>
        <w:pStyle w:val="NoSpacing"/>
        <w:rPr>
          <w:rFonts w:cs="Times New Roman"/>
          <w:sz w:val="22"/>
        </w:rPr>
      </w:pPr>
      <w:r>
        <w:rPr>
          <w:rFonts w:cs="Times New Roman"/>
          <w:szCs w:val="24"/>
        </w:rPr>
        <w:t xml:space="preserve">31 December 2024      </w:t>
      </w:r>
    </w:p>
    <w:p w14:paraId="3146E9D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AFCA70" w14:textId="77777777" w:rsidR="0022076E" w:rsidRDefault="0022076E" w:rsidP="009139A6">
      <w:r>
        <w:separator/>
      </w:r>
    </w:p>
  </w:endnote>
  <w:endnote w:type="continuationSeparator" w:id="0">
    <w:p w14:paraId="34F06E09" w14:textId="77777777" w:rsidR="0022076E" w:rsidRDefault="002207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B5A2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19418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1FB2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0A042E" w14:textId="77777777" w:rsidR="0022076E" w:rsidRDefault="0022076E" w:rsidP="009139A6">
      <w:r>
        <w:separator/>
      </w:r>
    </w:p>
  </w:footnote>
  <w:footnote w:type="continuationSeparator" w:id="0">
    <w:p w14:paraId="66399514" w14:textId="77777777" w:rsidR="0022076E" w:rsidRDefault="002207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1585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0E5E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9E1A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76E"/>
    <w:rsid w:val="000666E0"/>
    <w:rsid w:val="0022076E"/>
    <w:rsid w:val="002510B7"/>
    <w:rsid w:val="00270799"/>
    <w:rsid w:val="00464D0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2B9F9"/>
  <w15:chartTrackingRefBased/>
  <w15:docId w15:val="{158F8A2B-A233-45C6-B517-531EE334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2024-12-31T20:44:00Z</dcterms:created>
  <dcterms:modified xsi:type="dcterms:W3CDTF">2024-12-31T20:44:00Z</dcterms:modified>
</cp:coreProperties>
</file>