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7D456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BRAYS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57C9B0F8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6F97101A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</w:p>
    <w:p w14:paraId="1151B8DF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</w:p>
    <w:p w14:paraId="072E0D92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May1405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Bodmin, Cornwall.</w:t>
      </w:r>
    </w:p>
    <w:p w14:paraId="0CCB4341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pp.429 and 425)</w:t>
      </w:r>
    </w:p>
    <w:p w14:paraId="6CDFC457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</w:p>
    <w:p w14:paraId="5F7C327E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</w:p>
    <w:p w14:paraId="3AA9F366" w14:textId="77777777" w:rsidR="005E1809" w:rsidRDefault="005E1809" w:rsidP="005E18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2019</w:t>
      </w:r>
    </w:p>
    <w:p w14:paraId="3D87E991" w14:textId="77777777" w:rsidR="006B2F86" w:rsidRPr="00E71FC3" w:rsidRDefault="005E18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3C82B" w14:textId="77777777" w:rsidR="005E1809" w:rsidRDefault="005E1809" w:rsidP="00E71FC3">
      <w:r>
        <w:separator/>
      </w:r>
    </w:p>
  </w:endnote>
  <w:endnote w:type="continuationSeparator" w:id="0">
    <w:p w14:paraId="66E240C1" w14:textId="77777777" w:rsidR="005E1809" w:rsidRDefault="005E180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115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82762" w14:textId="77777777" w:rsidR="005E1809" w:rsidRDefault="005E1809" w:rsidP="00E71FC3">
      <w:r>
        <w:separator/>
      </w:r>
    </w:p>
  </w:footnote>
  <w:footnote w:type="continuationSeparator" w:id="0">
    <w:p w14:paraId="3C3C0FF9" w14:textId="77777777" w:rsidR="005E1809" w:rsidRDefault="005E180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09"/>
    <w:rsid w:val="001A7C09"/>
    <w:rsid w:val="00577BD5"/>
    <w:rsid w:val="005E180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ED815"/>
  <w15:chartTrackingRefBased/>
  <w15:docId w15:val="{D2EB30DC-016F-4D5A-B083-2FDD035A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180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2019-02-26T17:29:00Z</dcterms:created>
  <dcterms:modified xsi:type="dcterms:W3CDTF">2019-02-26T17:30:00Z</dcterms:modified>
</cp:coreProperties>
</file>