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2B0F8" w14:textId="77777777" w:rsidR="00A7285F" w:rsidRDefault="00A7285F" w:rsidP="00A728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BRAYNTON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fl.1459)</w:t>
      </w:r>
    </w:p>
    <w:p w14:paraId="4AABDC41" w14:textId="77777777" w:rsidR="00A7285F" w:rsidRDefault="00A7285F" w:rsidP="00A7285F">
      <w:pPr>
        <w:pStyle w:val="NoSpacing"/>
        <w:rPr>
          <w:rFonts w:cs="Times New Roman"/>
          <w:szCs w:val="24"/>
        </w:rPr>
      </w:pPr>
    </w:p>
    <w:p w14:paraId="3E2D925D" w14:textId="77777777" w:rsidR="00A7285F" w:rsidRDefault="00A7285F" w:rsidP="00A7285F">
      <w:pPr>
        <w:pStyle w:val="NoSpacing"/>
        <w:rPr>
          <w:rFonts w:cs="Times New Roman"/>
          <w:szCs w:val="24"/>
        </w:rPr>
      </w:pPr>
    </w:p>
    <w:p w14:paraId="7554D113" w14:textId="77777777" w:rsidR="00A7285F" w:rsidRDefault="00A7285F" w:rsidP="00A728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Dec.1459</w:t>
      </w:r>
      <w:r>
        <w:rPr>
          <w:rFonts w:cs="Times New Roman"/>
          <w:szCs w:val="24"/>
        </w:rPr>
        <w:tab/>
        <w:t>He was on a commission of array for Herefordshire.</w:t>
      </w:r>
    </w:p>
    <w:p w14:paraId="51E5B731" w14:textId="77777777" w:rsidR="00A7285F" w:rsidRDefault="00A7285F" w:rsidP="00A728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p.559)</w:t>
      </w:r>
    </w:p>
    <w:p w14:paraId="74B1C537" w14:textId="77777777" w:rsidR="00A7285F" w:rsidRDefault="00A7285F" w:rsidP="00A7285F">
      <w:pPr>
        <w:pStyle w:val="NoSpacing"/>
        <w:rPr>
          <w:rFonts w:cs="Times New Roman"/>
          <w:szCs w:val="24"/>
        </w:rPr>
      </w:pPr>
    </w:p>
    <w:p w14:paraId="62E7B6D4" w14:textId="77777777" w:rsidR="00A7285F" w:rsidRDefault="00A7285F" w:rsidP="00A7285F">
      <w:pPr>
        <w:pStyle w:val="NoSpacing"/>
        <w:rPr>
          <w:rFonts w:cs="Times New Roman"/>
          <w:szCs w:val="24"/>
        </w:rPr>
      </w:pPr>
    </w:p>
    <w:p w14:paraId="6E5DD9ED" w14:textId="77777777" w:rsidR="00A7285F" w:rsidRDefault="00A7285F" w:rsidP="00A728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January 2025</w:t>
      </w:r>
    </w:p>
    <w:p w14:paraId="3F0AD27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8D607" w14:textId="77777777" w:rsidR="00A7285F" w:rsidRDefault="00A7285F" w:rsidP="009139A6">
      <w:r>
        <w:separator/>
      </w:r>
    </w:p>
  </w:endnote>
  <w:endnote w:type="continuationSeparator" w:id="0">
    <w:p w14:paraId="29D78046" w14:textId="77777777" w:rsidR="00A7285F" w:rsidRDefault="00A7285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F07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4DB8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C94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B36B5" w14:textId="77777777" w:rsidR="00A7285F" w:rsidRDefault="00A7285F" w:rsidP="009139A6">
      <w:r>
        <w:separator/>
      </w:r>
    </w:p>
  </w:footnote>
  <w:footnote w:type="continuationSeparator" w:id="0">
    <w:p w14:paraId="6D0D59E9" w14:textId="77777777" w:rsidR="00A7285F" w:rsidRDefault="00A7285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798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235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5BA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85F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7285F"/>
    <w:rsid w:val="00AE65F8"/>
    <w:rsid w:val="00BA00AB"/>
    <w:rsid w:val="00C71834"/>
    <w:rsid w:val="00CB4ED9"/>
    <w:rsid w:val="00E61DA6"/>
    <w:rsid w:val="00EB3209"/>
    <w:rsid w:val="00F41096"/>
    <w:rsid w:val="00F5287F"/>
    <w:rsid w:val="00FC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54AEF"/>
  <w15:chartTrackingRefBased/>
  <w15:docId w15:val="{54B74F6F-E6F2-478E-B526-FD2540604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2025-01-11T16:15:00Z</dcterms:created>
  <dcterms:modified xsi:type="dcterms:W3CDTF">2025-01-11T16:16:00Z</dcterms:modified>
</cp:coreProperties>
</file>