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9EF82" w14:textId="53EF7CAF" w:rsidR="00BA00AB" w:rsidRDefault="00545E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BRAYNE (BRAYN)</w:t>
      </w:r>
      <w:r>
        <w:rPr>
          <w:rFonts w:cs="Times New Roman"/>
          <w:szCs w:val="24"/>
        </w:rPr>
        <w:t xml:space="preserve">      (fl.1484)</w:t>
      </w:r>
    </w:p>
    <w:p w14:paraId="7E19BE29" w14:textId="1DECD6F4" w:rsidR="00545E11" w:rsidRDefault="00545E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Salford, Somerset. Fuller.</w:t>
      </w:r>
    </w:p>
    <w:p w14:paraId="510F12E7" w14:textId="77777777" w:rsidR="00545E11" w:rsidRDefault="00545E11" w:rsidP="009139A6">
      <w:pPr>
        <w:pStyle w:val="NoSpacing"/>
        <w:rPr>
          <w:rFonts w:cs="Times New Roman"/>
          <w:szCs w:val="24"/>
        </w:rPr>
      </w:pPr>
    </w:p>
    <w:p w14:paraId="3C170B4B" w14:textId="77777777" w:rsidR="00545E11" w:rsidRDefault="00545E11" w:rsidP="009139A6">
      <w:pPr>
        <w:pStyle w:val="NoSpacing"/>
        <w:rPr>
          <w:rFonts w:cs="Times New Roman"/>
          <w:szCs w:val="24"/>
        </w:rPr>
      </w:pPr>
    </w:p>
    <w:p w14:paraId="6B7CC6A8" w14:textId="5A0E478A" w:rsidR="00545E11" w:rsidRDefault="00545E1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Feb.1484</w:t>
      </w:r>
      <w:r>
        <w:rPr>
          <w:rFonts w:cs="Times New Roman"/>
          <w:szCs w:val="24"/>
        </w:rPr>
        <w:tab/>
        <w:t>He was granted a general pardon.</w:t>
      </w:r>
    </w:p>
    <w:p w14:paraId="21FA0128" w14:textId="77777777" w:rsidR="00545E11" w:rsidRDefault="00545E11" w:rsidP="00545E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28DCEE33" w14:textId="0FFD8B30" w:rsidR="00545E11" w:rsidRDefault="00545E11" w:rsidP="00545E11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4)</w:t>
      </w:r>
    </w:p>
    <w:p w14:paraId="590C8D01" w14:textId="77777777" w:rsidR="00545E11" w:rsidRDefault="00545E11" w:rsidP="00545E11">
      <w:pPr>
        <w:pStyle w:val="NoSpacing"/>
        <w:rPr>
          <w:rFonts w:cs="Times New Roman"/>
          <w:szCs w:val="24"/>
        </w:rPr>
      </w:pPr>
    </w:p>
    <w:p w14:paraId="4167B30B" w14:textId="77777777" w:rsidR="00545E11" w:rsidRDefault="00545E11" w:rsidP="00545E11">
      <w:pPr>
        <w:pStyle w:val="NoSpacing"/>
        <w:rPr>
          <w:rFonts w:cs="Times New Roman"/>
          <w:szCs w:val="24"/>
        </w:rPr>
      </w:pPr>
    </w:p>
    <w:p w14:paraId="0AC6E979" w14:textId="40897F47" w:rsidR="00545E11" w:rsidRPr="00545E11" w:rsidRDefault="00545E11" w:rsidP="00545E1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June 2023</w:t>
      </w:r>
    </w:p>
    <w:sectPr w:rsidR="00545E11" w:rsidRPr="00545E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0E4FD" w14:textId="77777777" w:rsidR="00545E11" w:rsidRDefault="00545E11" w:rsidP="009139A6">
      <w:r>
        <w:separator/>
      </w:r>
    </w:p>
  </w:endnote>
  <w:endnote w:type="continuationSeparator" w:id="0">
    <w:p w14:paraId="2B8502AB" w14:textId="77777777" w:rsidR="00545E11" w:rsidRDefault="00545E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5BC4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2E6E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909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63C12" w14:textId="77777777" w:rsidR="00545E11" w:rsidRDefault="00545E11" w:rsidP="009139A6">
      <w:r>
        <w:separator/>
      </w:r>
    </w:p>
  </w:footnote>
  <w:footnote w:type="continuationSeparator" w:id="0">
    <w:p w14:paraId="24CE001B" w14:textId="77777777" w:rsidR="00545E11" w:rsidRDefault="00545E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6A61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7426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C1A2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E11"/>
    <w:rsid w:val="000666E0"/>
    <w:rsid w:val="002510B7"/>
    <w:rsid w:val="00545E1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017B8"/>
  <w15:chartTrackingRefBased/>
  <w15:docId w15:val="{20EF227D-BC38-433B-A17C-0DD1CEE4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2023-06-29T07:33:00Z</dcterms:created>
  <dcterms:modified xsi:type="dcterms:W3CDTF">2023-06-29T07:36:00Z</dcterms:modified>
</cp:coreProperties>
</file>