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9C055" w14:textId="77777777" w:rsidR="0041704F" w:rsidRDefault="0041704F" w:rsidP="0041704F">
      <w:pPr>
        <w:pStyle w:val="NoSpacing"/>
      </w:pPr>
      <w:r>
        <w:rPr>
          <w:u w:val="single"/>
        </w:rPr>
        <w:t>William BRAYN</w:t>
      </w:r>
      <w:r>
        <w:t xml:space="preserve">  </w:t>
      </w:r>
      <w:proofErr w:type="gramStart"/>
      <w:r>
        <w:t xml:space="preserve">   (</w:t>
      </w:r>
      <w:proofErr w:type="gramEnd"/>
      <w:r>
        <w:t>fl.1434)</w:t>
      </w:r>
    </w:p>
    <w:p w14:paraId="24A43C1F" w14:textId="77777777" w:rsidR="0041704F" w:rsidRDefault="0041704F" w:rsidP="0041704F">
      <w:pPr>
        <w:pStyle w:val="NoSpacing"/>
      </w:pPr>
    </w:p>
    <w:p w14:paraId="4BA3306D" w14:textId="77777777" w:rsidR="0041704F" w:rsidRDefault="0041704F" w:rsidP="0041704F">
      <w:pPr>
        <w:pStyle w:val="NoSpacing"/>
      </w:pPr>
    </w:p>
    <w:p w14:paraId="4E85A428" w14:textId="77777777" w:rsidR="0041704F" w:rsidRDefault="0041704F" w:rsidP="0041704F">
      <w:pPr>
        <w:pStyle w:val="NoSpacing"/>
      </w:pPr>
      <w:r>
        <w:t>13 Mar.1434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Wells, Somerset,</w:t>
      </w:r>
    </w:p>
    <w:p w14:paraId="77F77535" w14:textId="77777777" w:rsidR="0041704F" w:rsidRDefault="0041704F" w:rsidP="0041704F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Hankeford</w:t>
      </w:r>
      <w:proofErr w:type="spellEnd"/>
      <w:r>
        <w:t>(q.v.).</w:t>
      </w:r>
    </w:p>
    <w:p w14:paraId="6B587AEC" w14:textId="192F435B" w:rsidR="0041704F" w:rsidRDefault="0041704F" w:rsidP="0041704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24-242)</w:t>
      </w:r>
    </w:p>
    <w:p w14:paraId="6F92F982" w14:textId="77777777" w:rsidR="004C3B4C" w:rsidRPr="004C3B4C" w:rsidRDefault="004C3B4C" w:rsidP="004C3B4C">
      <w:pPr>
        <w:spacing w:after="0" w:line="240" w:lineRule="auto"/>
        <w:rPr>
          <w:rFonts w:eastAsia="Calibri"/>
          <w:lang w:val="en-US"/>
        </w:rPr>
      </w:pPr>
      <w:r w:rsidRPr="004C3B4C">
        <w:rPr>
          <w:rFonts w:eastAsia="Calibri"/>
          <w:lang w:val="en-US"/>
        </w:rPr>
        <w:t>15 Oct.1435</w:t>
      </w:r>
      <w:r w:rsidRPr="004C3B4C">
        <w:rPr>
          <w:rFonts w:eastAsia="Calibri"/>
          <w:lang w:val="en-US"/>
        </w:rPr>
        <w:tab/>
        <w:t xml:space="preserve">He was a juror on the inquisition </w:t>
      </w:r>
      <w:proofErr w:type="gramStart"/>
      <w:r w:rsidRPr="004C3B4C">
        <w:rPr>
          <w:rFonts w:eastAsia="Calibri"/>
          <w:lang w:val="en-US"/>
        </w:rPr>
        <w:t>post mortem</w:t>
      </w:r>
      <w:proofErr w:type="gramEnd"/>
      <w:r w:rsidRPr="004C3B4C">
        <w:rPr>
          <w:rFonts w:eastAsia="Calibri"/>
          <w:lang w:val="en-US"/>
        </w:rPr>
        <w:t xml:space="preserve"> held in Ilchester, Somerset,</w:t>
      </w:r>
    </w:p>
    <w:p w14:paraId="747AD753" w14:textId="77777777" w:rsidR="004C3B4C" w:rsidRPr="004C3B4C" w:rsidRDefault="004C3B4C" w:rsidP="004C3B4C">
      <w:pPr>
        <w:spacing w:after="0" w:line="240" w:lineRule="auto"/>
        <w:rPr>
          <w:rFonts w:eastAsia="Calibri"/>
          <w:lang w:val="en-US"/>
        </w:rPr>
      </w:pPr>
      <w:r w:rsidRPr="004C3B4C">
        <w:rPr>
          <w:rFonts w:eastAsia="Calibri"/>
          <w:lang w:val="en-US"/>
        </w:rPr>
        <w:tab/>
      </w:r>
      <w:r w:rsidRPr="004C3B4C">
        <w:rPr>
          <w:rFonts w:eastAsia="Calibri"/>
          <w:lang w:val="en-US"/>
        </w:rPr>
        <w:tab/>
        <w:t xml:space="preserve">into lands held by John </w:t>
      </w:r>
      <w:proofErr w:type="spellStart"/>
      <w:r w:rsidRPr="004C3B4C">
        <w:rPr>
          <w:rFonts w:eastAsia="Calibri"/>
          <w:lang w:val="en-US"/>
        </w:rPr>
        <w:t>FitzAlan</w:t>
      </w:r>
      <w:proofErr w:type="spellEnd"/>
      <w:r w:rsidRPr="004C3B4C">
        <w:rPr>
          <w:rFonts w:eastAsia="Calibri"/>
          <w:lang w:val="en-US"/>
        </w:rPr>
        <w:t>, 7</w:t>
      </w:r>
      <w:r w:rsidRPr="004C3B4C">
        <w:rPr>
          <w:rFonts w:eastAsia="Calibri"/>
          <w:vertAlign w:val="superscript"/>
          <w:lang w:val="en-US"/>
        </w:rPr>
        <w:t>th</w:t>
      </w:r>
      <w:r w:rsidRPr="004C3B4C">
        <w:rPr>
          <w:rFonts w:eastAsia="Calibri"/>
          <w:lang w:val="en-US"/>
        </w:rPr>
        <w:t xml:space="preserve"> Earl of Arundel(q.v.).</w:t>
      </w:r>
    </w:p>
    <w:p w14:paraId="27A388F5" w14:textId="77777777" w:rsidR="004C3B4C" w:rsidRPr="004C3B4C" w:rsidRDefault="004C3B4C" w:rsidP="004C3B4C">
      <w:pPr>
        <w:spacing w:after="0" w:line="240" w:lineRule="auto"/>
        <w:rPr>
          <w:rFonts w:eastAsia="Calibri"/>
        </w:rPr>
      </w:pPr>
      <w:r w:rsidRPr="004C3B4C">
        <w:rPr>
          <w:rFonts w:eastAsia="Calibri"/>
          <w:lang w:val="en-US"/>
        </w:rPr>
        <w:tab/>
      </w:r>
      <w:r w:rsidRPr="004C3B4C">
        <w:rPr>
          <w:rFonts w:eastAsia="Calibri"/>
          <w:lang w:val="en-US"/>
        </w:rPr>
        <w:tab/>
      </w:r>
      <w:r w:rsidRPr="004C3B4C">
        <w:rPr>
          <w:rFonts w:eastAsia="Calibri"/>
        </w:rPr>
        <w:t>(</w:t>
      </w:r>
      <w:proofErr w:type="gramStart"/>
      <w:r w:rsidRPr="004C3B4C">
        <w:rPr>
          <w:rFonts w:eastAsia="Calibri"/>
        </w:rPr>
        <w:t>www.inquisitionspostmortem.ac.uk  ref.</w:t>
      </w:r>
      <w:proofErr w:type="gramEnd"/>
      <w:r w:rsidRPr="004C3B4C">
        <w:rPr>
          <w:rFonts w:eastAsia="Calibri"/>
        </w:rPr>
        <w:t xml:space="preserve"> </w:t>
      </w:r>
      <w:proofErr w:type="spellStart"/>
      <w:r w:rsidRPr="004C3B4C">
        <w:rPr>
          <w:rFonts w:eastAsia="Calibri"/>
        </w:rPr>
        <w:t>eCIPM</w:t>
      </w:r>
      <w:proofErr w:type="spellEnd"/>
      <w:r w:rsidRPr="004C3B4C">
        <w:rPr>
          <w:rFonts w:eastAsia="Calibri"/>
        </w:rPr>
        <w:t xml:space="preserve"> 24-372)</w:t>
      </w:r>
    </w:p>
    <w:p w14:paraId="4537CBCE" w14:textId="77777777" w:rsidR="004C3B4C" w:rsidRDefault="004C3B4C" w:rsidP="0041704F">
      <w:pPr>
        <w:pStyle w:val="NoSpacing"/>
      </w:pPr>
    </w:p>
    <w:p w14:paraId="3C709590" w14:textId="77777777" w:rsidR="0041704F" w:rsidRDefault="0041704F" w:rsidP="0041704F">
      <w:pPr>
        <w:pStyle w:val="NoSpacing"/>
      </w:pPr>
    </w:p>
    <w:p w14:paraId="46268975" w14:textId="77777777" w:rsidR="0041704F" w:rsidRDefault="0041704F" w:rsidP="0041704F">
      <w:pPr>
        <w:pStyle w:val="NoSpacing"/>
      </w:pPr>
    </w:p>
    <w:p w14:paraId="4F7426AB" w14:textId="05FB6FC9" w:rsidR="0041704F" w:rsidRDefault="0041704F" w:rsidP="0041704F">
      <w:pPr>
        <w:pStyle w:val="NoSpacing"/>
      </w:pPr>
      <w:r>
        <w:t>19 January 2017</w:t>
      </w:r>
    </w:p>
    <w:p w14:paraId="19FC1563" w14:textId="2107400C" w:rsidR="004C3B4C" w:rsidRDefault="004C3B4C" w:rsidP="0041704F">
      <w:pPr>
        <w:pStyle w:val="NoSpacing"/>
      </w:pPr>
      <w:r>
        <w:t xml:space="preserve">  6 October 2020</w:t>
      </w:r>
    </w:p>
    <w:p w14:paraId="35FC4DCE" w14:textId="77777777" w:rsidR="006B2F86" w:rsidRPr="0041704F" w:rsidRDefault="004C3B4C" w:rsidP="00E71FC3">
      <w:pPr>
        <w:pStyle w:val="NoSpacing"/>
      </w:pPr>
    </w:p>
    <w:sectPr w:rsidR="006B2F86" w:rsidRPr="004170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1F9E74" w14:textId="77777777" w:rsidR="0041704F" w:rsidRDefault="0041704F" w:rsidP="00E71FC3">
      <w:pPr>
        <w:spacing w:after="0" w:line="240" w:lineRule="auto"/>
      </w:pPr>
      <w:r>
        <w:separator/>
      </w:r>
    </w:p>
  </w:endnote>
  <w:endnote w:type="continuationSeparator" w:id="0">
    <w:p w14:paraId="619DAE96" w14:textId="77777777" w:rsidR="0041704F" w:rsidRDefault="004170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1D4E1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41AFF4" w14:textId="77777777" w:rsidR="0041704F" w:rsidRDefault="0041704F" w:rsidP="00E71FC3">
      <w:pPr>
        <w:spacing w:after="0" w:line="240" w:lineRule="auto"/>
      </w:pPr>
      <w:r>
        <w:separator/>
      </w:r>
    </w:p>
  </w:footnote>
  <w:footnote w:type="continuationSeparator" w:id="0">
    <w:p w14:paraId="55554338" w14:textId="77777777" w:rsidR="0041704F" w:rsidRDefault="004170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04F"/>
    <w:rsid w:val="001A7C09"/>
    <w:rsid w:val="0041704F"/>
    <w:rsid w:val="004C3B4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D1F6A"/>
  <w15:chartTrackingRefBased/>
  <w15:docId w15:val="{924EF860-CA45-40A1-9963-ADE972CC2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59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2017-01-19T20:52:00Z</dcterms:created>
  <dcterms:modified xsi:type="dcterms:W3CDTF">2020-10-06T10:40:00Z</dcterms:modified>
</cp:coreProperties>
</file>