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B328A" w14:textId="77777777" w:rsidR="00985696" w:rsidRDefault="00985696" w:rsidP="00985696">
      <w:pPr>
        <w:pStyle w:val="NoSpacing"/>
        <w:rPr>
          <w:rFonts w:ascii="Times New Roman" w:hAnsi="Times New Roman" w:cs="Times New Roman"/>
          <w:sz w:val="24"/>
          <w:szCs w:val="24"/>
        </w:rPr>
      </w:pPr>
      <w:r>
        <w:rPr>
          <w:rFonts w:ascii="Times New Roman" w:hAnsi="Times New Roman" w:cs="Times New Roman"/>
          <w:sz w:val="24"/>
          <w:szCs w:val="24"/>
          <w:u w:val="single"/>
        </w:rPr>
        <w:t>Richard BRAYN</w:t>
      </w:r>
      <w:r>
        <w:rPr>
          <w:rFonts w:ascii="Times New Roman" w:hAnsi="Times New Roman" w:cs="Times New Roman"/>
          <w:sz w:val="24"/>
          <w:szCs w:val="24"/>
        </w:rPr>
        <w:t xml:space="preserve">        (fl.1404)</w:t>
      </w:r>
    </w:p>
    <w:p w14:paraId="60FE9C9E" w14:textId="77777777" w:rsidR="00985696" w:rsidRDefault="00985696" w:rsidP="00985696">
      <w:pPr>
        <w:pStyle w:val="NoSpacing"/>
        <w:rPr>
          <w:rFonts w:ascii="Times New Roman" w:hAnsi="Times New Roman" w:cs="Times New Roman"/>
          <w:sz w:val="24"/>
          <w:szCs w:val="24"/>
        </w:rPr>
      </w:pPr>
      <w:r>
        <w:rPr>
          <w:rFonts w:ascii="Times New Roman" w:hAnsi="Times New Roman" w:cs="Times New Roman"/>
          <w:sz w:val="24"/>
          <w:szCs w:val="24"/>
        </w:rPr>
        <w:t>of Oxford. Dyer.</w:t>
      </w:r>
    </w:p>
    <w:p w14:paraId="22CB33FD" w14:textId="77777777" w:rsidR="00985696" w:rsidRDefault="00985696" w:rsidP="00985696">
      <w:pPr>
        <w:pStyle w:val="NoSpacing"/>
        <w:rPr>
          <w:rFonts w:ascii="Times New Roman" w:hAnsi="Times New Roman" w:cs="Times New Roman"/>
          <w:sz w:val="24"/>
          <w:szCs w:val="24"/>
        </w:rPr>
      </w:pPr>
    </w:p>
    <w:p w14:paraId="68963B89" w14:textId="5306DBB5" w:rsidR="00985696" w:rsidRDefault="00985696" w:rsidP="00985696">
      <w:pPr>
        <w:pStyle w:val="NoSpacing"/>
        <w:rPr>
          <w:rFonts w:ascii="Times New Roman" w:hAnsi="Times New Roman" w:cs="Times New Roman"/>
          <w:sz w:val="24"/>
          <w:szCs w:val="24"/>
        </w:rPr>
      </w:pPr>
    </w:p>
    <w:p w14:paraId="0EF4A6C5" w14:textId="77777777" w:rsidR="00DB6F28" w:rsidRDefault="00DB6F28" w:rsidP="00DB6F28">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Oxford the tax of a fifteenth and a tenth granted to the King at the last Parliament, and to cause to come before them, the Mayor and the Sheriffs of the city and four or six of the most discreet and upright men of the city and suburbs and, in person or by deputy, to have the </w:t>
      </w:r>
    </w:p>
    <w:p w14:paraId="5AAE9221" w14:textId="77777777" w:rsidR="00DB6F28" w:rsidRDefault="00DB6F28" w:rsidP="00DB6F28">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492797BA" w14:textId="25055E2A" w:rsidR="00DB6F28" w:rsidRDefault="00DB6F28" w:rsidP="0098569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6676F3AC" w14:textId="77777777" w:rsidR="00985696" w:rsidRDefault="00985696" w:rsidP="00985696">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Oxford touching the names of the persons bound to contribute to the subsidy granted to the King at the last Parliament. He was also a collector.</w:t>
      </w:r>
    </w:p>
    <w:p w14:paraId="7C6F05D1" w14:textId="77777777" w:rsidR="00985696" w:rsidRDefault="00985696" w:rsidP="00985696">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pp.258-9)</w:t>
      </w:r>
    </w:p>
    <w:p w14:paraId="4A3F1830" w14:textId="77777777" w:rsidR="00985696" w:rsidRDefault="00985696" w:rsidP="00985696">
      <w:pPr>
        <w:pStyle w:val="NoSpacing"/>
        <w:rPr>
          <w:rFonts w:ascii="Times New Roman" w:hAnsi="Times New Roman" w:cs="Times New Roman"/>
          <w:sz w:val="24"/>
          <w:szCs w:val="24"/>
        </w:rPr>
      </w:pPr>
    </w:p>
    <w:p w14:paraId="718FCD9D" w14:textId="77777777" w:rsidR="00985696" w:rsidRDefault="00985696" w:rsidP="00985696">
      <w:pPr>
        <w:pStyle w:val="NoSpacing"/>
        <w:rPr>
          <w:rFonts w:ascii="Times New Roman" w:hAnsi="Times New Roman" w:cs="Times New Roman"/>
          <w:sz w:val="24"/>
          <w:szCs w:val="24"/>
        </w:rPr>
      </w:pPr>
    </w:p>
    <w:p w14:paraId="34CFFA9E" w14:textId="59FA263B" w:rsidR="00985696" w:rsidRDefault="00985696" w:rsidP="00985696">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6C998F61" w14:textId="4C5EB585" w:rsidR="00DB6F28" w:rsidRDefault="00DB6F28" w:rsidP="00985696">
      <w:pPr>
        <w:pStyle w:val="NoSpacing"/>
        <w:rPr>
          <w:rFonts w:ascii="Times New Roman" w:hAnsi="Times New Roman" w:cs="Times New Roman"/>
          <w:sz w:val="24"/>
          <w:szCs w:val="24"/>
        </w:rPr>
      </w:pPr>
      <w:r>
        <w:rPr>
          <w:rFonts w:ascii="Times New Roman" w:hAnsi="Times New Roman" w:cs="Times New Roman"/>
          <w:sz w:val="24"/>
          <w:szCs w:val="24"/>
        </w:rPr>
        <w:t>13 December 2021</w:t>
      </w:r>
    </w:p>
    <w:p w14:paraId="38CD5E2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48E22" w14:textId="77777777" w:rsidR="0024620A" w:rsidRDefault="0024620A" w:rsidP="009139A6">
      <w:r>
        <w:separator/>
      </w:r>
    </w:p>
  </w:endnote>
  <w:endnote w:type="continuationSeparator" w:id="0">
    <w:p w14:paraId="3F41503C" w14:textId="77777777" w:rsidR="0024620A" w:rsidRDefault="0024620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73B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548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1072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12F66" w14:textId="77777777" w:rsidR="0024620A" w:rsidRDefault="0024620A" w:rsidP="009139A6">
      <w:r>
        <w:separator/>
      </w:r>
    </w:p>
  </w:footnote>
  <w:footnote w:type="continuationSeparator" w:id="0">
    <w:p w14:paraId="05351A7C" w14:textId="77777777" w:rsidR="0024620A" w:rsidRDefault="0024620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354D"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BCC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3CB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96"/>
    <w:rsid w:val="000666E0"/>
    <w:rsid w:val="0024620A"/>
    <w:rsid w:val="002510B7"/>
    <w:rsid w:val="005C130B"/>
    <w:rsid w:val="00826F5C"/>
    <w:rsid w:val="009139A6"/>
    <w:rsid w:val="009448BB"/>
    <w:rsid w:val="00985696"/>
    <w:rsid w:val="00A3176C"/>
    <w:rsid w:val="00AE65F8"/>
    <w:rsid w:val="00BA00AB"/>
    <w:rsid w:val="00CB4ED9"/>
    <w:rsid w:val="00DB6F28"/>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0867"/>
  <w15:chartTrackingRefBased/>
  <w15:docId w15:val="{30210C92-57C1-4AD3-AC2E-366898F54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2</TotalTime>
  <Pages>1</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2021-07-14T21:15:00Z</dcterms:created>
  <dcterms:modified xsi:type="dcterms:W3CDTF">2021-12-13T08:10:00Z</dcterms:modified>
</cp:coreProperties>
</file>